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E3FBB" w14:textId="2FD57DCA" w:rsidR="006E3985" w:rsidRDefault="009271C0" w:rsidP="00DD2C10">
      <w:pPr>
        <w:rPr>
          <w:b/>
          <w:bCs/>
        </w:rPr>
      </w:pPr>
      <w:r>
        <w:rPr>
          <w:noProof/>
          <w:lang w:bidi="ar-SA"/>
        </w:rPr>
        <w:drawing>
          <wp:inline distT="0" distB="0" distL="0" distR="0" wp14:anchorId="2C4ADC50" wp14:editId="393B37B9">
            <wp:extent cx="2589530" cy="270510"/>
            <wp:effectExtent l="0" t="0" r="1270" b="0"/>
            <wp:docPr id="701072144" name="Picture 701072144" descr="DLI logo"/>
            <wp:cNvGraphicFramePr/>
            <a:graphic xmlns:a="http://schemas.openxmlformats.org/drawingml/2006/main">
              <a:graphicData uri="http://schemas.openxmlformats.org/drawingml/2006/picture">
                <pic:pic xmlns:pic="http://schemas.openxmlformats.org/drawingml/2006/picture">
                  <pic:nvPicPr>
                    <pic:cNvPr id="3" name="Picture 3" descr="DLI logo"/>
                    <pic:cNvPicPr/>
                  </pic:nvPicPr>
                  <pic:blipFill rotWithShape="1">
                    <a:blip r:embed="rId11">
                      <a:extLst>
                        <a:ext uri="{28A0092B-C50C-407E-A947-70E740481C1C}">
                          <a14:useLocalDpi xmlns:a14="http://schemas.microsoft.com/office/drawing/2010/main" val="0"/>
                        </a:ext>
                      </a:extLst>
                    </a:blip>
                    <a:srcRect b="49404"/>
                    <a:stretch/>
                  </pic:blipFill>
                  <pic:spPr bwMode="auto">
                    <a:xfrm>
                      <a:off x="0" y="0"/>
                      <a:ext cx="2589764" cy="270534"/>
                    </a:xfrm>
                    <a:prstGeom prst="rect">
                      <a:avLst/>
                    </a:prstGeom>
                    <a:ln>
                      <a:noFill/>
                    </a:ln>
                    <a:extLst>
                      <a:ext uri="{53640926-AAD7-44D8-BBD7-CCE9431645EC}">
                        <a14:shadowObscured xmlns:a14="http://schemas.microsoft.com/office/drawing/2010/main"/>
                      </a:ext>
                    </a:extLst>
                  </pic:spPr>
                </pic:pic>
              </a:graphicData>
            </a:graphic>
          </wp:inline>
        </w:drawing>
      </w:r>
    </w:p>
    <w:p w14:paraId="56494F76" w14:textId="51DAA30E" w:rsidR="00617B51" w:rsidRPr="000D4880" w:rsidRDefault="00617B51" w:rsidP="000D4880">
      <w:pPr>
        <w:pStyle w:val="Heading1"/>
        <w:jc w:val="center"/>
        <w:rPr>
          <w:sz w:val="32"/>
          <w:szCs w:val="32"/>
        </w:rPr>
      </w:pPr>
      <w:r w:rsidRPr="000D4880">
        <w:rPr>
          <w:sz w:val="32"/>
          <w:szCs w:val="32"/>
        </w:rPr>
        <w:t xml:space="preserve">Recruited </w:t>
      </w:r>
      <w:r w:rsidR="0009060D" w:rsidRPr="000D4880">
        <w:rPr>
          <w:sz w:val="32"/>
          <w:szCs w:val="32"/>
        </w:rPr>
        <w:t>M</w:t>
      </w:r>
      <w:r w:rsidRPr="000D4880">
        <w:rPr>
          <w:sz w:val="32"/>
          <w:szCs w:val="32"/>
        </w:rPr>
        <w:t xml:space="preserve">igrant </w:t>
      </w:r>
      <w:r w:rsidR="0009060D" w:rsidRPr="000D4880">
        <w:rPr>
          <w:sz w:val="32"/>
          <w:szCs w:val="32"/>
        </w:rPr>
        <w:t>A</w:t>
      </w:r>
      <w:r w:rsidRPr="000D4880">
        <w:rPr>
          <w:sz w:val="32"/>
          <w:szCs w:val="32"/>
        </w:rPr>
        <w:t xml:space="preserve">gricultural </w:t>
      </w:r>
      <w:r w:rsidR="0009060D" w:rsidRPr="000D4880">
        <w:rPr>
          <w:sz w:val="32"/>
          <w:szCs w:val="32"/>
        </w:rPr>
        <w:t>W</w:t>
      </w:r>
      <w:r w:rsidRPr="000D4880">
        <w:rPr>
          <w:sz w:val="32"/>
          <w:szCs w:val="32"/>
        </w:rPr>
        <w:t>orker</w:t>
      </w:r>
      <w:r w:rsidR="0009060D" w:rsidRPr="000D4880">
        <w:rPr>
          <w:sz w:val="32"/>
          <w:szCs w:val="32"/>
        </w:rPr>
        <w:t xml:space="preserve"> Employment S</w:t>
      </w:r>
      <w:r w:rsidRPr="000D4880">
        <w:rPr>
          <w:sz w:val="32"/>
          <w:szCs w:val="32"/>
        </w:rPr>
        <w:t>tatement</w:t>
      </w:r>
    </w:p>
    <w:p w14:paraId="2BE5508B" w14:textId="19EC598D" w:rsidR="00DD2C10" w:rsidRDefault="00863069" w:rsidP="00DD2C10">
      <w:r>
        <w:t xml:space="preserve">Employers must provide </w:t>
      </w:r>
      <w:r w:rsidR="003171E5">
        <w:t>a Recruited Migrant Agricultural Worker Employment Statement (“Employment Statement”)</w:t>
      </w:r>
      <w:r w:rsidR="002C52B5">
        <w:t xml:space="preserve"> to</w:t>
      </w:r>
      <w:r w:rsidR="006D4B39">
        <w:t xml:space="preserve"> worker</w:t>
      </w:r>
      <w:r w:rsidR="002C52B5">
        <w:t>s</w:t>
      </w:r>
      <w:r w:rsidR="006D4B39">
        <w:t xml:space="preserve"> </w:t>
      </w:r>
      <w:r w:rsidR="003171E5">
        <w:t xml:space="preserve">who are </w:t>
      </w:r>
      <w:r w:rsidR="006D4B39">
        <w:t>at least 17 years</w:t>
      </w:r>
      <w:r w:rsidR="001A61DF">
        <w:t xml:space="preserve"> </w:t>
      </w:r>
      <w:r w:rsidR="006D4B39">
        <w:t xml:space="preserve">old </w:t>
      </w:r>
      <w:r w:rsidR="003171E5">
        <w:t>and</w:t>
      </w:r>
      <w:r w:rsidR="00220BC6">
        <w:t xml:space="preserve"> will</w:t>
      </w:r>
      <w:r w:rsidR="006D4B39">
        <w:t xml:space="preserve"> travel more than 100 miles to Minnesota from another state to work in agriculture based on an offer or the possibility of employment</w:t>
      </w:r>
      <w:r w:rsidR="00220BC6">
        <w:t xml:space="preserve">; employers must provide the Employment Statement at the time </w:t>
      </w:r>
      <w:r w:rsidR="002F305F">
        <w:t xml:space="preserve">a </w:t>
      </w:r>
      <w:r w:rsidR="00220BC6">
        <w:t>worker</w:t>
      </w:r>
      <w:r w:rsidR="002F305F">
        <w:t xml:space="preserve"> is</w:t>
      </w:r>
      <w:r w:rsidR="00220BC6">
        <w:t xml:space="preserve"> recruited.</w:t>
      </w:r>
      <w:r w:rsidR="006D4B39">
        <w:t xml:space="preserve"> </w:t>
      </w:r>
      <w:r w:rsidR="002F305F">
        <w:t>A</w:t>
      </w:r>
      <w:r w:rsidR="0045522F">
        <w:t>n employer may choose to create their own form instead of using this Employ</w:t>
      </w:r>
      <w:r w:rsidR="002F305F">
        <w:t xml:space="preserve">ment </w:t>
      </w:r>
      <w:proofErr w:type="gramStart"/>
      <w:r w:rsidR="002F305F">
        <w:t>Statement</w:t>
      </w:r>
      <w:proofErr w:type="gramEnd"/>
      <w:r w:rsidR="002F305F">
        <w:t xml:space="preserve"> but their form must include all the information required under Minn. Stat. </w:t>
      </w:r>
      <w:r w:rsidR="002F305F">
        <w:rPr>
          <w:rFonts w:cs="Calibri"/>
        </w:rPr>
        <w:t>§</w:t>
      </w:r>
      <w:r w:rsidR="002F305F">
        <w:t xml:space="preserve"> 181.86</w:t>
      </w:r>
      <w:r w:rsidR="002B37FD">
        <w:t xml:space="preserve">. </w:t>
      </w:r>
      <w:r w:rsidR="0045522F">
        <w:t>The Employment Statement must be provided to workers in</w:t>
      </w:r>
      <w:r w:rsidR="00A70284">
        <w:t xml:space="preserve"> English and Spa</w:t>
      </w:r>
      <w:r w:rsidR="0009060D">
        <w:softHyphen/>
      </w:r>
      <w:r w:rsidR="0009060D">
        <w:softHyphen/>
      </w:r>
      <w:r w:rsidR="00A70284">
        <w:t>nish, or</w:t>
      </w:r>
      <w:r w:rsidR="0045522F">
        <w:t xml:space="preserve"> English and</w:t>
      </w:r>
      <w:r w:rsidR="00A70284">
        <w:t xml:space="preserve"> </w:t>
      </w:r>
      <w:r w:rsidR="0045522F">
        <w:t>a</w:t>
      </w:r>
      <w:r w:rsidR="00A70284">
        <w:t xml:space="preserve"> worker’s</w:t>
      </w:r>
      <w:r w:rsidR="00075723">
        <w:t xml:space="preserve"> </w:t>
      </w:r>
      <w:r w:rsidR="00A70284">
        <w:t>preferred language</w:t>
      </w:r>
      <w:r w:rsidR="0045522F">
        <w:t xml:space="preserve"> if not</w:t>
      </w:r>
      <w:r w:rsidR="003A56B1">
        <w:t xml:space="preserve"> English or</w:t>
      </w:r>
      <w:r w:rsidR="0045522F">
        <w:t xml:space="preserve"> Spanish</w:t>
      </w:r>
      <w:r w:rsidR="006D4B39">
        <w:t xml:space="preserve">. </w:t>
      </w:r>
      <w:r w:rsidR="00A70284">
        <w:t xml:space="preserve">The </w:t>
      </w:r>
      <w:r w:rsidR="0045522F">
        <w:t>Employment Statement</w:t>
      </w:r>
      <w:r w:rsidR="00A70284">
        <w:t xml:space="preserve"> must be maintained by the employer for at least three years.</w:t>
      </w:r>
    </w:p>
    <w:p w14:paraId="65B46F35" w14:textId="2DE08A3C" w:rsidR="00355E04" w:rsidRDefault="004B24A6" w:rsidP="00DD2C10">
      <w:r>
        <w:t>Employers are required to provide an Employee Wage Notice under</w:t>
      </w:r>
      <w:r w:rsidR="006D4B39">
        <w:t xml:space="preserve"> Minn.</w:t>
      </w:r>
      <w:r w:rsidR="001A61DF">
        <w:t xml:space="preserve"> </w:t>
      </w:r>
      <w:r w:rsidR="006D4B39">
        <w:t>Stat. § 181.032</w:t>
      </w:r>
      <w:r w:rsidR="0045522F">
        <w:t xml:space="preserve"> in addition to th</w:t>
      </w:r>
      <w:r w:rsidR="00344E14">
        <w:t>e</w:t>
      </w:r>
      <w:r w:rsidR="0045522F">
        <w:t xml:space="preserve"> Employment Statement</w:t>
      </w:r>
      <w:r w:rsidR="006D4B39">
        <w:t xml:space="preserve">. For more information about </w:t>
      </w:r>
      <w:r w:rsidR="0045522F">
        <w:t>employer responsibilities related to recruited migrant agricultural workers,</w:t>
      </w:r>
      <w:r w:rsidR="006D4B39">
        <w:t xml:space="preserve"> see Minn.</w:t>
      </w:r>
      <w:r w:rsidR="001A61DF">
        <w:t xml:space="preserve"> </w:t>
      </w:r>
      <w:r w:rsidR="006D4B39">
        <w:t>Stat. §§ 181.85-181.89.</w:t>
      </w:r>
    </w:p>
    <w:p w14:paraId="6B9E6884" w14:textId="49C7C40D" w:rsidR="007B1F96" w:rsidRDefault="005B7A1E" w:rsidP="00164295">
      <w:pPr>
        <w:pStyle w:val="ListParagraph"/>
        <w:numPr>
          <w:ilvl w:val="0"/>
          <w:numId w:val="28"/>
        </w:numPr>
        <w:spacing w:before="0" w:after="0"/>
        <w:rPr>
          <w:b/>
          <w:bCs/>
        </w:rPr>
      </w:pPr>
      <w:r>
        <w:rPr>
          <w:b/>
          <w:bCs/>
          <w:noProof/>
        </w:rPr>
        <w:softHyphen/>
      </w:r>
      <w:r>
        <w:rPr>
          <w:b/>
          <w:bCs/>
          <w:noProof/>
        </w:rPr>
        <w:softHyphen/>
      </w:r>
      <w:r w:rsidR="007B1F96" w:rsidRPr="007B1F96">
        <w:rPr>
          <w:b/>
          <w:bCs/>
        </w:rPr>
        <w:t xml:space="preserve">Worker </w:t>
      </w:r>
      <w:r w:rsidR="002B37FD">
        <w:rPr>
          <w:b/>
          <w:bCs/>
        </w:rPr>
        <w:t>i</w:t>
      </w:r>
      <w:r w:rsidR="007B1F96" w:rsidRPr="007B1F96">
        <w:rPr>
          <w:b/>
          <w:bCs/>
        </w:rPr>
        <w:t>nformation</w:t>
      </w:r>
    </w:p>
    <w:tbl>
      <w:tblPr>
        <w:tblStyle w:val="TableGrid"/>
        <w:tblW w:w="0" w:type="auto"/>
        <w:tblLook w:val="04A0" w:firstRow="1" w:lastRow="0" w:firstColumn="1" w:lastColumn="0" w:noHBand="0" w:noVBand="1"/>
      </w:tblPr>
      <w:tblGrid>
        <w:gridCol w:w="5754"/>
        <w:gridCol w:w="5754"/>
      </w:tblGrid>
      <w:tr w:rsidR="00DD2C10" w14:paraId="71AA1C19" w14:textId="77777777" w:rsidTr="00DD2C10">
        <w:trPr>
          <w:trHeight w:val="285"/>
        </w:trPr>
        <w:tc>
          <w:tcPr>
            <w:tcW w:w="5754" w:type="dxa"/>
          </w:tcPr>
          <w:p w14:paraId="122AA204" w14:textId="77777777" w:rsidR="00DD2C10" w:rsidRDefault="00DD2C10" w:rsidP="00DD2C10">
            <w:pPr>
              <w:spacing w:before="0" w:after="0"/>
            </w:pPr>
            <w:r>
              <w:t>Worker name:</w:t>
            </w:r>
          </w:p>
          <w:p w14:paraId="686BC9B5" w14:textId="5B80817B" w:rsidR="00DD2C10" w:rsidRPr="00DD2C10" w:rsidRDefault="00DD2C10" w:rsidP="00DD2C10">
            <w:pPr>
              <w:spacing w:before="0" w:after="0"/>
            </w:pPr>
          </w:p>
        </w:tc>
        <w:tc>
          <w:tcPr>
            <w:tcW w:w="5754" w:type="dxa"/>
          </w:tcPr>
          <w:p w14:paraId="0A2612C1" w14:textId="2EF43D24" w:rsidR="00DD2C10" w:rsidRPr="00DD2C10" w:rsidRDefault="00DD2C10" w:rsidP="00DD2C10">
            <w:pPr>
              <w:spacing w:before="0" w:after="0"/>
            </w:pPr>
            <w:r>
              <w:t>Worker permanent address:</w:t>
            </w:r>
          </w:p>
        </w:tc>
      </w:tr>
    </w:tbl>
    <w:p w14:paraId="38182128" w14:textId="77777777" w:rsidR="00DD2C10" w:rsidRDefault="00DD2C10" w:rsidP="00DD2C10">
      <w:pPr>
        <w:spacing w:before="0" w:after="0"/>
        <w:rPr>
          <w:b/>
          <w:bCs/>
        </w:rPr>
      </w:pPr>
    </w:p>
    <w:p w14:paraId="3E337A36" w14:textId="13E9E286" w:rsidR="00DD2C10" w:rsidRDefault="00DD2C10" w:rsidP="00DD2C10">
      <w:pPr>
        <w:pStyle w:val="ListParagraph"/>
        <w:numPr>
          <w:ilvl w:val="0"/>
          <w:numId w:val="28"/>
        </w:numPr>
        <w:spacing w:before="0" w:after="0"/>
        <w:rPr>
          <w:b/>
          <w:bCs/>
        </w:rPr>
      </w:pPr>
      <w:r>
        <w:rPr>
          <w:b/>
          <w:bCs/>
        </w:rPr>
        <w:t>Employer and migrant labor recruiter (recruiter) information</w:t>
      </w:r>
    </w:p>
    <w:tbl>
      <w:tblPr>
        <w:tblStyle w:val="TableGrid"/>
        <w:tblW w:w="0" w:type="auto"/>
        <w:tblLook w:val="04A0" w:firstRow="1" w:lastRow="0" w:firstColumn="1" w:lastColumn="0" w:noHBand="0" w:noVBand="1"/>
      </w:tblPr>
      <w:tblGrid>
        <w:gridCol w:w="5755"/>
        <w:gridCol w:w="5755"/>
      </w:tblGrid>
      <w:tr w:rsidR="00DD2C10" w14:paraId="47889100" w14:textId="77777777" w:rsidTr="00DD2C10">
        <w:tc>
          <w:tcPr>
            <w:tcW w:w="5755" w:type="dxa"/>
          </w:tcPr>
          <w:p w14:paraId="31E646DA" w14:textId="77777777" w:rsidR="00DD2C10" w:rsidRDefault="00DD2C10" w:rsidP="00DD2C10">
            <w:pPr>
              <w:spacing w:before="0" w:after="0"/>
            </w:pPr>
            <w:r>
              <w:t>Employer name:</w:t>
            </w:r>
          </w:p>
          <w:p w14:paraId="53995C65" w14:textId="77777777" w:rsidR="00DD2C10" w:rsidRDefault="00DD2C10" w:rsidP="00DD2C10">
            <w:pPr>
              <w:spacing w:before="0" w:after="0"/>
            </w:pPr>
          </w:p>
          <w:p w14:paraId="1A9AF34F" w14:textId="77777777" w:rsidR="00160E2B" w:rsidRDefault="00160E2B" w:rsidP="00160E2B">
            <w:pPr>
              <w:spacing w:before="0" w:after="0"/>
            </w:pPr>
            <w:r>
              <w:t>Employer permanent address:</w:t>
            </w:r>
          </w:p>
          <w:p w14:paraId="2262255D" w14:textId="77777777" w:rsidR="00DD2C10" w:rsidRDefault="00DD2C10" w:rsidP="00160E2B">
            <w:pPr>
              <w:spacing w:before="0" w:after="0"/>
            </w:pPr>
          </w:p>
          <w:p w14:paraId="2A402319" w14:textId="77777777" w:rsidR="00CD7CA6" w:rsidRDefault="00CD7CA6" w:rsidP="00CD7CA6">
            <w:pPr>
              <w:spacing w:before="0" w:after="0"/>
            </w:pPr>
            <w:r>
              <w:t>Employer telephone number:</w:t>
            </w:r>
          </w:p>
          <w:p w14:paraId="4429B268" w14:textId="31D483A1" w:rsidR="00CD7CA6" w:rsidRPr="00DD2C10" w:rsidRDefault="00CD7CA6" w:rsidP="00160E2B">
            <w:pPr>
              <w:spacing w:before="0" w:after="0"/>
            </w:pPr>
          </w:p>
        </w:tc>
        <w:tc>
          <w:tcPr>
            <w:tcW w:w="5755" w:type="dxa"/>
          </w:tcPr>
          <w:p w14:paraId="4F50306C" w14:textId="77777777" w:rsidR="00160E2B" w:rsidRDefault="00160E2B" w:rsidP="00160E2B">
            <w:pPr>
              <w:spacing w:before="0" w:after="0"/>
            </w:pPr>
            <w:r>
              <w:t>Recruiter name:</w:t>
            </w:r>
          </w:p>
          <w:p w14:paraId="472C55EE" w14:textId="10A634C4" w:rsidR="00DD2C10" w:rsidRDefault="00DD2C10" w:rsidP="00DD2C10">
            <w:pPr>
              <w:spacing w:before="0" w:after="0"/>
            </w:pPr>
          </w:p>
          <w:p w14:paraId="48417354" w14:textId="77777777" w:rsidR="00DD2C10" w:rsidRDefault="00DD2C10" w:rsidP="00DD2C10">
            <w:pPr>
              <w:spacing w:before="0" w:after="0"/>
            </w:pPr>
            <w:r>
              <w:t>Recruiter permanent address:</w:t>
            </w:r>
          </w:p>
          <w:p w14:paraId="14568ED4" w14:textId="77777777" w:rsidR="00CD7CA6" w:rsidRDefault="00CD7CA6" w:rsidP="00DD2C10">
            <w:pPr>
              <w:spacing w:before="0" w:after="0"/>
            </w:pPr>
          </w:p>
          <w:p w14:paraId="57B2178E" w14:textId="77777777" w:rsidR="00CD7CA6" w:rsidRDefault="00CD7CA6" w:rsidP="00CD7CA6">
            <w:pPr>
              <w:spacing w:before="0" w:after="0"/>
            </w:pPr>
            <w:r>
              <w:t>Recruiter telephone number:</w:t>
            </w:r>
          </w:p>
          <w:p w14:paraId="0EAE15D7" w14:textId="0AE9727E" w:rsidR="00CD7CA6" w:rsidRPr="00DD2C10" w:rsidRDefault="00CD7CA6" w:rsidP="00DD2C10">
            <w:pPr>
              <w:spacing w:before="0" w:after="0"/>
            </w:pPr>
          </w:p>
        </w:tc>
      </w:tr>
      <w:tr w:rsidR="009271C0" w14:paraId="582A392D" w14:textId="77777777" w:rsidTr="009271C0">
        <w:tc>
          <w:tcPr>
            <w:tcW w:w="11510" w:type="dxa"/>
            <w:gridSpan w:val="2"/>
          </w:tcPr>
          <w:p w14:paraId="69191C3D" w14:textId="77777777" w:rsidR="009271C0" w:rsidRDefault="009271C0" w:rsidP="009271C0">
            <w:pPr>
              <w:spacing w:before="0" w:after="0"/>
            </w:pPr>
            <w:r w:rsidRPr="00DD2C10">
              <w:t>Place of employment (list work site address – if more than one site, attach complete list):</w:t>
            </w:r>
          </w:p>
          <w:p w14:paraId="578659A7" w14:textId="693B890C" w:rsidR="009271C0" w:rsidRDefault="009271C0" w:rsidP="009271C0">
            <w:pPr>
              <w:spacing w:before="0" w:after="0"/>
              <w:rPr>
                <w:b/>
                <w:bCs/>
              </w:rPr>
            </w:pPr>
          </w:p>
        </w:tc>
      </w:tr>
    </w:tbl>
    <w:p w14:paraId="1B2E6615" w14:textId="77777777" w:rsidR="009271C0" w:rsidRPr="00BE030B" w:rsidRDefault="009271C0" w:rsidP="00BE030B">
      <w:pPr>
        <w:spacing w:before="0" w:after="0"/>
        <w:rPr>
          <w:b/>
          <w:bCs/>
        </w:rPr>
      </w:pPr>
    </w:p>
    <w:p w14:paraId="745C0762" w14:textId="45549955" w:rsidR="00BE030B" w:rsidRPr="007721B5" w:rsidRDefault="00BE030B" w:rsidP="00BE030B">
      <w:pPr>
        <w:pStyle w:val="ListParagraph"/>
        <w:numPr>
          <w:ilvl w:val="0"/>
          <w:numId w:val="28"/>
        </w:numPr>
        <w:spacing w:before="0" w:after="0"/>
        <w:rPr>
          <w:b/>
          <w:bCs/>
        </w:rPr>
      </w:pPr>
      <w:r>
        <w:rPr>
          <w:b/>
          <w:bCs/>
        </w:rPr>
        <w:t>Term of employment</w:t>
      </w:r>
    </w:p>
    <w:tbl>
      <w:tblPr>
        <w:tblStyle w:val="TableGrid"/>
        <w:tblW w:w="11510" w:type="dxa"/>
        <w:tblLook w:val="04A0" w:firstRow="1" w:lastRow="0" w:firstColumn="1" w:lastColumn="0" w:noHBand="0" w:noVBand="1"/>
      </w:tblPr>
      <w:tblGrid>
        <w:gridCol w:w="5320"/>
        <w:gridCol w:w="6134"/>
        <w:gridCol w:w="56"/>
      </w:tblGrid>
      <w:tr w:rsidR="00BE030B" w14:paraId="79B83A83" w14:textId="77777777" w:rsidTr="00A307D0">
        <w:trPr>
          <w:gridAfter w:val="1"/>
          <w:wAfter w:w="56" w:type="dxa"/>
          <w:trHeight w:val="953"/>
        </w:trPr>
        <w:tc>
          <w:tcPr>
            <w:tcW w:w="5320" w:type="dxa"/>
          </w:tcPr>
          <w:p w14:paraId="099432F1" w14:textId="476C8B67" w:rsidR="00BE030B" w:rsidRDefault="00344E14" w:rsidP="00A307D0">
            <w:pPr>
              <w:spacing w:before="0" w:after="0"/>
            </w:pPr>
            <w:r>
              <w:t>Required a</w:t>
            </w:r>
            <w:r w:rsidR="00BE030B">
              <w:t>rrival date</w:t>
            </w:r>
            <w:r w:rsidR="00DF065D">
              <w:t xml:space="preserve"> for worker</w:t>
            </w:r>
            <w:r w:rsidR="00BE030B">
              <w:t>:</w:t>
            </w:r>
          </w:p>
          <w:p w14:paraId="1572F03D" w14:textId="77777777" w:rsidR="00BE030B" w:rsidRDefault="00BE030B" w:rsidP="00A307D0">
            <w:pPr>
              <w:spacing w:before="0" w:after="0"/>
            </w:pPr>
          </w:p>
          <w:p w14:paraId="760D401D" w14:textId="40D37084" w:rsidR="00BE030B" w:rsidRDefault="00BE030B" w:rsidP="00A307D0">
            <w:pPr>
              <w:spacing w:before="0" w:after="0"/>
            </w:pPr>
            <w:r>
              <w:t>Start-of-work date:</w:t>
            </w:r>
          </w:p>
          <w:p w14:paraId="75617D9C" w14:textId="77777777" w:rsidR="00BE030B" w:rsidRDefault="00BE030B" w:rsidP="00A307D0">
            <w:pPr>
              <w:spacing w:before="0" w:after="0"/>
            </w:pPr>
          </w:p>
        </w:tc>
        <w:tc>
          <w:tcPr>
            <w:tcW w:w="6134" w:type="dxa"/>
          </w:tcPr>
          <w:p w14:paraId="381CCB39" w14:textId="276A2804" w:rsidR="00BE030B" w:rsidRDefault="00BE030B" w:rsidP="00A307D0">
            <w:pPr>
              <w:spacing w:before="0" w:after="0"/>
            </w:pPr>
            <w:r>
              <w:t>Approximate end</w:t>
            </w:r>
            <w:r w:rsidR="00344E14">
              <w:t>-of-work</w:t>
            </w:r>
            <w:r>
              <w:t xml:space="preserve"> date:</w:t>
            </w:r>
          </w:p>
          <w:p w14:paraId="43AD25CB" w14:textId="77777777" w:rsidR="00BE030B" w:rsidRDefault="00BE030B" w:rsidP="00A307D0">
            <w:pPr>
              <w:spacing w:before="0" w:after="0"/>
            </w:pPr>
          </w:p>
          <w:p w14:paraId="648FBFA6" w14:textId="77777777" w:rsidR="00BE030B" w:rsidRDefault="00BE030B" w:rsidP="00A307D0">
            <w:pPr>
              <w:spacing w:before="0" w:after="0"/>
            </w:pPr>
            <w:r>
              <w:t>Minimum period of employment:</w:t>
            </w:r>
          </w:p>
        </w:tc>
      </w:tr>
      <w:tr w:rsidR="00BE030B" w14:paraId="2854E537" w14:textId="77777777" w:rsidTr="00A307D0">
        <w:tc>
          <w:tcPr>
            <w:tcW w:w="11510" w:type="dxa"/>
            <w:gridSpan w:val="3"/>
          </w:tcPr>
          <w:p w14:paraId="2BA9B36B" w14:textId="4340CA61" w:rsidR="00BE030B" w:rsidRPr="005B7A1E" w:rsidRDefault="00BE030B" w:rsidP="00A307D0">
            <w:pPr>
              <w:spacing w:before="0" w:after="0"/>
            </w:pPr>
            <w:r w:rsidRPr="005B7A1E">
              <w:t>Note:  The</w:t>
            </w:r>
            <w:r w:rsidR="000950C8">
              <w:t xml:space="preserve"> </w:t>
            </w:r>
            <w:r w:rsidR="00D108DA">
              <w:t>70 hours</w:t>
            </w:r>
            <w:r w:rsidR="000950C8">
              <w:t xml:space="preserve"> </w:t>
            </w:r>
            <w:r w:rsidR="00D108DA">
              <w:t>pay</w:t>
            </w:r>
            <w:r w:rsidR="000950C8">
              <w:t xml:space="preserve"> guarantee as outlined in section nine below must be met during the</w:t>
            </w:r>
            <w:r w:rsidRPr="005B7A1E">
              <w:t xml:space="preserve"> </w:t>
            </w:r>
            <w:r w:rsidR="000950C8">
              <w:t>minimum period of employment</w:t>
            </w:r>
            <w:r w:rsidRPr="0056369E">
              <w:t xml:space="preserve">. If the start-of-work date changes, the updated date must be </w:t>
            </w:r>
            <w:r w:rsidR="003A56B1">
              <w:t>noted</w:t>
            </w:r>
            <w:r w:rsidRPr="0056369E">
              <w:t xml:space="preserve"> above and initialed </w:t>
            </w:r>
            <w:r w:rsidR="00DF065D">
              <w:t xml:space="preserve">and dated </w:t>
            </w:r>
            <w:r w:rsidRPr="0056369E">
              <w:t xml:space="preserve">by </w:t>
            </w:r>
            <w:r w:rsidR="000950C8">
              <w:t xml:space="preserve">the </w:t>
            </w:r>
            <w:r w:rsidRPr="0056369E">
              <w:t>employer.</w:t>
            </w:r>
          </w:p>
        </w:tc>
      </w:tr>
    </w:tbl>
    <w:p w14:paraId="22ABBB07" w14:textId="6ADC03B5" w:rsidR="00591B32" w:rsidRDefault="00591B32" w:rsidP="00DD2C10">
      <w:pPr>
        <w:spacing w:before="0" w:after="0"/>
        <w:rPr>
          <w:b/>
          <w:bCs/>
        </w:rPr>
      </w:pPr>
    </w:p>
    <w:p w14:paraId="10E932B8" w14:textId="43BF75C7" w:rsidR="008958C9" w:rsidRPr="00DD2C10" w:rsidRDefault="00DD2C10" w:rsidP="00DD2C10">
      <w:pPr>
        <w:pStyle w:val="ListParagraph"/>
        <w:numPr>
          <w:ilvl w:val="0"/>
          <w:numId w:val="28"/>
        </w:numPr>
        <w:spacing w:before="0" w:after="0"/>
        <w:rPr>
          <w:b/>
          <w:bCs/>
        </w:rPr>
      </w:pPr>
      <w:r>
        <w:rPr>
          <w:b/>
          <w:bCs/>
        </w:rPr>
        <w:t>Kind of work available (operations and crop)</w:t>
      </w:r>
    </w:p>
    <w:tbl>
      <w:tblPr>
        <w:tblStyle w:val="TableGrid"/>
        <w:tblW w:w="11499" w:type="dxa"/>
        <w:tblLook w:val="04A0" w:firstRow="1" w:lastRow="0" w:firstColumn="1" w:lastColumn="0" w:noHBand="0" w:noVBand="1"/>
      </w:tblPr>
      <w:tblGrid>
        <w:gridCol w:w="11499"/>
      </w:tblGrid>
      <w:tr w:rsidR="00224168" w14:paraId="03D5AB90" w14:textId="77777777" w:rsidTr="00307CD1">
        <w:trPr>
          <w:trHeight w:val="1248"/>
        </w:trPr>
        <w:tc>
          <w:tcPr>
            <w:tcW w:w="11499" w:type="dxa"/>
          </w:tcPr>
          <w:p w14:paraId="2F75F0BE" w14:textId="1FFD548C" w:rsidR="00617B51" w:rsidRDefault="000813E2" w:rsidP="00E656AA">
            <w:pPr>
              <w:spacing w:before="0" w:after="0"/>
            </w:pPr>
            <w:r>
              <w:t>Check all that apply</w:t>
            </w:r>
            <w:r w:rsidR="00D62F1D">
              <w:t>:</w:t>
            </w:r>
          </w:p>
          <w:p w14:paraId="7D4396B3" w14:textId="7F5728D8" w:rsidR="00617B51" w:rsidRDefault="00AD62BB" w:rsidP="00617B51">
            <w:pPr>
              <w:tabs>
                <w:tab w:val="left" w:pos="4995"/>
              </w:tabs>
              <w:spacing w:before="0" w:after="0"/>
            </w:pPr>
            <w:sdt>
              <w:sdtPr>
                <w:id w:val="245544165"/>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Cleaning  </w:t>
            </w:r>
            <w:sdt>
              <w:sdtPr>
                <w:id w:val="1294796932"/>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Cultivating  </w:t>
            </w:r>
            <w:sdt>
              <w:sdtPr>
                <w:id w:val="711085875"/>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Dairying  </w:t>
            </w:r>
            <w:sdt>
              <w:sdtPr>
                <w:id w:val="219642179"/>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Field production  </w:t>
            </w:r>
            <w:sdt>
              <w:sdtPr>
                <w:id w:val="-541285535"/>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Growing  </w:t>
            </w:r>
            <w:sdt>
              <w:sdtPr>
                <w:id w:val="586048856"/>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Harvesting  </w:t>
            </w:r>
            <w:sdt>
              <w:sdtPr>
                <w:id w:val="-1077972783"/>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Loading/transporting</w:t>
            </w:r>
          </w:p>
          <w:p w14:paraId="19FC6C5B" w14:textId="381C2FAE" w:rsidR="000813E2" w:rsidRPr="000813E2" w:rsidRDefault="00AD62BB" w:rsidP="00617B51">
            <w:pPr>
              <w:tabs>
                <w:tab w:val="left" w:pos="4995"/>
              </w:tabs>
              <w:spacing w:before="0" w:after="0"/>
            </w:pPr>
            <w:sdt>
              <w:sdtPr>
                <w:id w:val="-399898003"/>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Maintenance and construction incidental to agriculture  </w:t>
            </w:r>
            <w:sdt>
              <w:sdtPr>
                <w:id w:val="1850518295"/>
                <w14:checkbox>
                  <w14:checked w14:val="1"/>
                  <w14:checkedState w14:val="2612" w14:font="MS Gothic"/>
                  <w14:uncheckedState w14:val="2610" w14:font="MS Gothic"/>
                </w14:checkbox>
              </w:sdtPr>
              <w:sdtEndPr/>
              <w:sdtContent>
                <w:r w:rsidR="000D4880">
                  <w:rPr>
                    <w:rFonts w:ascii="MS Gothic" w:eastAsia="MS Gothic" w:hAnsi="MS Gothic" w:hint="eastAsia"/>
                  </w:rPr>
                  <w:t>☒</w:t>
                </w:r>
              </w:sdtContent>
            </w:sdt>
            <w:r w:rsidR="00617B51">
              <w:t xml:space="preserve"> Preservation  </w:t>
            </w:r>
            <w:sdt>
              <w:sdtPr>
                <w:id w:val="-582376806"/>
                <w14:checkbox>
                  <w14:checked w14:val="0"/>
                  <w14:checkedState w14:val="2612" w14:font="MS Gothic"/>
                  <w14:uncheckedState w14:val="2610" w14:font="MS Gothic"/>
                </w14:checkbox>
              </w:sdtPr>
              <w:sdtEndPr/>
              <w:sdtContent>
                <w:r w:rsidR="000A69AD">
                  <w:rPr>
                    <w:rFonts w:ascii="MS Gothic" w:eastAsia="MS Gothic" w:hAnsi="MS Gothic" w:hint="eastAsia"/>
                  </w:rPr>
                  <w:t>☐</w:t>
                </w:r>
              </w:sdtContent>
            </w:sdt>
            <w:r w:rsidR="00617B51">
              <w:t xml:space="preserve"> Processing  </w:t>
            </w:r>
            <w:sdt>
              <w:sdtPr>
                <w:id w:val="-1342778079"/>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Raising  </w:t>
            </w:r>
            <w:sdt>
              <w:sdtPr>
                <w:id w:val="267740719"/>
                <w14:checkbox>
                  <w14:checked w14:val="0"/>
                  <w14:checkedState w14:val="2612" w14:font="MS Gothic"/>
                  <w14:uncheckedState w14:val="2610" w14:font="MS Gothic"/>
                </w14:checkbox>
              </w:sdtPr>
              <w:sdtEndPr/>
              <w:sdtContent>
                <w:r w:rsidR="00617B51">
                  <w:rPr>
                    <w:rFonts w:ascii="MS Gothic" w:eastAsia="MS Gothic" w:hAnsi="MS Gothic" w:hint="eastAsia"/>
                  </w:rPr>
                  <w:t>☐</w:t>
                </w:r>
              </w:sdtContent>
            </w:sdt>
            <w:r w:rsidR="00617B51">
              <w:t xml:space="preserve"> Storing </w:t>
            </w:r>
            <w:r w:rsidR="00470FD5">
              <w:t xml:space="preserve">                   </w:t>
            </w:r>
            <w:r w:rsidR="00617B51">
              <w:t xml:space="preserve"> </w:t>
            </w:r>
            <w:sdt>
              <w:sdtPr>
                <w:id w:val="-1315632063"/>
                <w14:checkbox>
                  <w14:checked w14:val="0"/>
                  <w14:checkedState w14:val="2612" w14:font="MS Gothic"/>
                  <w14:uncheckedState w14:val="2610" w14:font="MS Gothic"/>
                </w14:checkbox>
              </w:sdtPr>
              <w:sdtEndPr/>
              <w:sdtContent>
                <w:r w:rsidR="00470FD5">
                  <w:rPr>
                    <w:rFonts w:ascii="MS Gothic" w:eastAsia="MS Gothic" w:hAnsi="MS Gothic" w:hint="eastAsia"/>
                  </w:rPr>
                  <w:t>☐</w:t>
                </w:r>
              </w:sdtContent>
            </w:sdt>
            <w:r w:rsidR="00470FD5">
              <w:t xml:space="preserve"> </w:t>
            </w:r>
            <w:r w:rsidR="00DC3E6C">
              <w:t>Canning or packaging</w:t>
            </w:r>
            <w:r w:rsidR="00470FD5">
              <w:t xml:space="preserve"> </w:t>
            </w:r>
            <w:sdt>
              <w:sdtPr>
                <w:id w:val="-1144810262"/>
                <w14:checkbox>
                  <w14:checked w14:val="0"/>
                  <w14:checkedState w14:val="2612" w14:font="MS Gothic"/>
                  <w14:uncheckedState w14:val="2610" w14:font="MS Gothic"/>
                </w14:checkbox>
              </w:sdtPr>
              <w:sdtEndPr/>
              <w:sdtContent>
                <w:r w:rsidR="00470FD5">
                  <w:rPr>
                    <w:rFonts w:ascii="MS Gothic" w:eastAsia="MS Gothic" w:hAnsi="MS Gothic" w:hint="eastAsia"/>
                  </w:rPr>
                  <w:t>☐</w:t>
                </w:r>
              </w:sdtContent>
            </w:sdt>
            <w:r w:rsidR="00470FD5">
              <w:t xml:space="preserve"> Other _______________ </w:t>
            </w:r>
          </w:p>
        </w:tc>
      </w:tr>
      <w:tr w:rsidR="00224168" w14:paraId="66C8E6EB" w14:textId="77777777" w:rsidTr="00307CD1">
        <w:trPr>
          <w:trHeight w:val="297"/>
        </w:trPr>
        <w:tc>
          <w:tcPr>
            <w:tcW w:w="11499" w:type="dxa"/>
          </w:tcPr>
          <w:p w14:paraId="3723783F" w14:textId="50F11E31" w:rsidR="00224168" w:rsidRPr="00130FC2" w:rsidRDefault="00130FC2" w:rsidP="00164295">
            <w:pPr>
              <w:spacing w:before="0" w:after="0"/>
            </w:pPr>
            <w:r>
              <w:t>Type of crop(s)</w:t>
            </w:r>
            <w:r w:rsidR="00DF065D">
              <w:t xml:space="preserve"> </w:t>
            </w:r>
            <w:r w:rsidR="00406964">
              <w:t>and/</w:t>
            </w:r>
            <w:r w:rsidR="00DF065D">
              <w:t>or animal(s) handled</w:t>
            </w:r>
            <w:r w:rsidR="00FD3279">
              <w:t xml:space="preserve">: </w:t>
            </w:r>
          </w:p>
        </w:tc>
      </w:tr>
    </w:tbl>
    <w:p w14:paraId="20FDBB84" w14:textId="1A7F9664" w:rsidR="009271C0" w:rsidRDefault="009271C0">
      <w:pPr>
        <w:spacing w:before="120" w:after="0"/>
        <w:rPr>
          <w:b/>
          <w:bCs/>
        </w:rPr>
      </w:pPr>
    </w:p>
    <w:p w14:paraId="0C8DF98D" w14:textId="5E84A012" w:rsidR="00617B51" w:rsidRPr="00617B51" w:rsidRDefault="00617B51" w:rsidP="00617B51">
      <w:pPr>
        <w:pStyle w:val="ListParagraph"/>
        <w:numPr>
          <w:ilvl w:val="0"/>
          <w:numId w:val="28"/>
        </w:numPr>
        <w:spacing w:before="0" w:after="0"/>
        <w:rPr>
          <w:b/>
          <w:bCs/>
        </w:rPr>
      </w:pPr>
      <w:r w:rsidRPr="00617B51">
        <w:rPr>
          <w:b/>
          <w:bCs/>
        </w:rPr>
        <w:lastRenderedPageBreak/>
        <w:t>Applicable wage rate</w:t>
      </w:r>
      <w:r>
        <w:t xml:space="preserve"> (</w:t>
      </w:r>
      <w:sdt>
        <w:sdtPr>
          <w:id w:val="-554932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here if wage details are attached)</w:t>
      </w:r>
    </w:p>
    <w:tbl>
      <w:tblPr>
        <w:tblStyle w:val="TableGrid"/>
        <w:tblW w:w="0" w:type="auto"/>
        <w:tblLook w:val="04A0" w:firstRow="1" w:lastRow="0" w:firstColumn="1" w:lastColumn="0" w:noHBand="0" w:noVBand="1"/>
      </w:tblPr>
      <w:tblGrid>
        <w:gridCol w:w="11510"/>
      </w:tblGrid>
      <w:tr w:rsidR="00617B51" w14:paraId="1307274E" w14:textId="77777777" w:rsidTr="00307CD1">
        <w:trPr>
          <w:trHeight w:val="1575"/>
        </w:trPr>
        <w:tc>
          <w:tcPr>
            <w:tcW w:w="11510" w:type="dxa"/>
          </w:tcPr>
          <w:p w14:paraId="3DAB3AF0" w14:textId="746DA596" w:rsidR="00617B51" w:rsidRPr="00DD2C10" w:rsidRDefault="00617B51" w:rsidP="00A274B6">
            <w:pPr>
              <w:spacing w:before="0" w:after="0"/>
            </w:pPr>
            <w:r w:rsidRPr="00DD2C10">
              <w:rPr>
                <w:rFonts w:ascii="Segoe UI Symbol" w:hAnsi="Segoe UI Symbol" w:cs="Segoe UI Symbol"/>
              </w:rPr>
              <w:t>☐</w:t>
            </w:r>
            <w:r w:rsidRPr="00DD2C10">
              <w:t xml:space="preserve"> Hourly wage rate:</w:t>
            </w:r>
            <w:r>
              <w:t xml:space="preserve">  </w:t>
            </w:r>
            <w:r w:rsidRPr="00DD2C10">
              <w:t>$ ________________ per hour</w:t>
            </w:r>
          </w:p>
          <w:p w14:paraId="6D00E32D" w14:textId="77777777" w:rsidR="00617B51" w:rsidRPr="00DD2C10" w:rsidRDefault="00617B51" w:rsidP="00A274B6">
            <w:pPr>
              <w:spacing w:before="0" w:after="0"/>
            </w:pPr>
            <w:r w:rsidRPr="00DD2C10">
              <w:rPr>
                <w:rFonts w:ascii="Segoe UI Symbol" w:hAnsi="Segoe UI Symbol" w:cs="Segoe UI Symbol"/>
              </w:rPr>
              <w:t>☐</w:t>
            </w:r>
            <w:r w:rsidRPr="00DD2C10">
              <w:t xml:space="preserve"> Piece-rate wage (if necessary, attach schedule)</w:t>
            </w:r>
          </w:p>
          <w:p w14:paraId="561814F5" w14:textId="5EBCBAEC" w:rsidR="00617B51" w:rsidRPr="00DD2C10" w:rsidRDefault="00617B51" w:rsidP="00A274B6">
            <w:pPr>
              <w:spacing w:before="0" w:after="0"/>
            </w:pPr>
            <w:r w:rsidRPr="00DD2C10">
              <w:t xml:space="preserve">      $____________ per _____________</w:t>
            </w:r>
            <w:r w:rsidR="006719B0" w:rsidRPr="00DD2C10">
              <w:t xml:space="preserve">_ </w:t>
            </w:r>
            <w:r w:rsidR="006719B0">
              <w:t>or</w:t>
            </w:r>
            <w:r w:rsidR="00DC3E6C">
              <w:t xml:space="preserve"> at least</w:t>
            </w:r>
          </w:p>
          <w:p w14:paraId="74E8CC26" w14:textId="77777777" w:rsidR="00617B51" w:rsidRPr="00DD2C10" w:rsidRDefault="00617B51" w:rsidP="00A274B6">
            <w:pPr>
              <w:spacing w:before="0" w:after="0"/>
            </w:pPr>
            <w:r w:rsidRPr="00DD2C10">
              <w:t xml:space="preserve">      $____________ per hour</w:t>
            </w:r>
          </w:p>
          <w:p w14:paraId="21ECC325" w14:textId="05E16A1A" w:rsidR="00617B51" w:rsidRDefault="00617B51" w:rsidP="00A274B6">
            <w:pPr>
              <w:spacing w:before="0" w:after="0"/>
              <w:rPr>
                <w:b/>
                <w:bCs/>
              </w:rPr>
            </w:pPr>
            <w:r w:rsidRPr="00DD2C10">
              <w:rPr>
                <w:rFonts w:ascii="Segoe UI Symbol" w:hAnsi="Segoe UI Symbol" w:cs="Segoe UI Symbol"/>
              </w:rPr>
              <w:t>☐</w:t>
            </w:r>
            <w:r w:rsidRPr="00DD2C10">
              <w:t xml:space="preserve"> Other _______________</w:t>
            </w:r>
          </w:p>
        </w:tc>
      </w:tr>
    </w:tbl>
    <w:p w14:paraId="07080376" w14:textId="373B6066" w:rsidR="00617B51" w:rsidRPr="00E75663" w:rsidRDefault="00617B51" w:rsidP="006E71FC">
      <w:pPr>
        <w:spacing w:before="0" w:after="0"/>
        <w:rPr>
          <w:b/>
          <w:bCs/>
        </w:rPr>
      </w:pPr>
    </w:p>
    <w:p w14:paraId="3B4BB351" w14:textId="3FD2FDD5" w:rsidR="008958C9" w:rsidRPr="007B1E4A" w:rsidRDefault="00E97222" w:rsidP="006E71FC">
      <w:pPr>
        <w:pStyle w:val="ListParagraph"/>
        <w:numPr>
          <w:ilvl w:val="0"/>
          <w:numId w:val="28"/>
        </w:numPr>
        <w:spacing w:before="0" w:after="0"/>
        <w:rPr>
          <w:b/>
          <w:bCs/>
        </w:rPr>
      </w:pPr>
      <w:r>
        <w:rPr>
          <w:b/>
          <w:bCs/>
        </w:rPr>
        <w:t>Bonuses</w:t>
      </w:r>
      <w:r>
        <w:t xml:space="preserve"> </w:t>
      </w:r>
      <w:r w:rsidR="007B1E4A" w:rsidRPr="0009060D">
        <w:t>(</w:t>
      </w:r>
      <w:sdt>
        <w:sdtPr>
          <w:id w:val="-468281596"/>
          <w14:checkbox>
            <w14:checked w14:val="0"/>
            <w14:checkedState w14:val="2612" w14:font="MS Gothic"/>
            <w14:uncheckedState w14:val="2610" w14:font="MS Gothic"/>
          </w14:checkbox>
        </w:sdtPr>
        <w:sdtEndPr/>
        <w:sdtContent>
          <w:r w:rsidR="006E71FC" w:rsidRPr="0009060D">
            <w:rPr>
              <w:rFonts w:ascii="MS Gothic" w:eastAsia="MS Gothic" w:hAnsi="MS Gothic" w:hint="eastAsia"/>
            </w:rPr>
            <w:t>☐</w:t>
          </w:r>
        </w:sdtContent>
      </w:sdt>
      <w:r w:rsidR="007B1E4A">
        <w:t xml:space="preserve"> Check here if bonus details a</w:t>
      </w:r>
      <w:r w:rsidR="004844ED">
        <w:t>re a</w:t>
      </w:r>
      <w:r w:rsidR="007B1E4A">
        <w:t>ttached)</w:t>
      </w:r>
    </w:p>
    <w:tbl>
      <w:tblPr>
        <w:tblStyle w:val="TableGrid"/>
        <w:tblW w:w="11484" w:type="dxa"/>
        <w:tblLook w:val="04A0" w:firstRow="1" w:lastRow="0" w:firstColumn="1" w:lastColumn="0" w:noHBand="0" w:noVBand="1"/>
      </w:tblPr>
      <w:tblGrid>
        <w:gridCol w:w="11484"/>
      </w:tblGrid>
      <w:tr w:rsidR="007B1E4A" w14:paraId="72C366F3" w14:textId="77777777" w:rsidTr="00307CD1">
        <w:trPr>
          <w:trHeight w:val="869"/>
        </w:trPr>
        <w:tc>
          <w:tcPr>
            <w:tcW w:w="11484" w:type="dxa"/>
          </w:tcPr>
          <w:p w14:paraId="68C7CBF7" w14:textId="5D9709BE" w:rsidR="00617B51" w:rsidRDefault="00CF004A" w:rsidP="00617B51">
            <w:pPr>
              <w:spacing w:before="0" w:after="0"/>
            </w:pPr>
            <w:r>
              <w:t>Bonus arrangement, if any</w:t>
            </w:r>
            <w:r w:rsidR="00694E37">
              <w:t>:</w:t>
            </w:r>
            <w:r w:rsidR="00617B51">
              <w:t xml:space="preserve">  </w:t>
            </w:r>
            <w:sdt>
              <w:sdtPr>
                <w:id w:val="21174094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r w:rsidR="00617B51">
              <w:t xml:space="preserve">  </w:t>
            </w:r>
            <w:sdt>
              <w:sdtPr>
                <w:id w:val="5831140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5DFA9F70" w14:textId="3C327389" w:rsidR="00694E37" w:rsidRPr="00CF004A" w:rsidRDefault="00694E37" w:rsidP="00617B51">
            <w:pPr>
              <w:spacing w:before="0" w:after="0"/>
            </w:pPr>
            <w:r>
              <w:t xml:space="preserve">If yes, specify under what conditions bonus </w:t>
            </w:r>
            <w:r w:rsidR="00316D25">
              <w:t xml:space="preserve">will be given </w:t>
            </w:r>
            <w:r w:rsidR="00406964">
              <w:t>(</w:t>
            </w:r>
            <w:r w:rsidR="00316D25">
              <w:t xml:space="preserve">or include in bonus details </w:t>
            </w:r>
            <w:r w:rsidR="00526A97">
              <w:t>attachment</w:t>
            </w:r>
            <w:r w:rsidR="00406964">
              <w:t>)</w:t>
            </w:r>
            <w:r w:rsidR="00526A97">
              <w:t>:</w:t>
            </w:r>
            <w:r w:rsidR="00316D25">
              <w:br/>
            </w:r>
          </w:p>
        </w:tc>
      </w:tr>
    </w:tbl>
    <w:p w14:paraId="58336D13" w14:textId="77777777" w:rsidR="0009060D" w:rsidRDefault="0009060D" w:rsidP="008C132F">
      <w:pPr>
        <w:spacing w:before="0" w:after="0"/>
        <w:rPr>
          <w:b/>
          <w:bCs/>
        </w:rPr>
      </w:pPr>
    </w:p>
    <w:p w14:paraId="0FAB8065" w14:textId="720B5CED" w:rsidR="007B1E4A" w:rsidRPr="00591B32" w:rsidRDefault="00591B32" w:rsidP="008C132F">
      <w:pPr>
        <w:pStyle w:val="ListParagraph"/>
        <w:numPr>
          <w:ilvl w:val="0"/>
          <w:numId w:val="28"/>
        </w:numPr>
        <w:spacing w:before="0" w:after="0"/>
        <w:rPr>
          <w:b/>
          <w:bCs/>
        </w:rPr>
      </w:pPr>
      <w:r>
        <w:rPr>
          <w:b/>
          <w:bCs/>
        </w:rPr>
        <w:t>Pay period</w:t>
      </w:r>
    </w:p>
    <w:tbl>
      <w:tblPr>
        <w:tblStyle w:val="TableGrid"/>
        <w:tblW w:w="0" w:type="auto"/>
        <w:tblLook w:val="04A0" w:firstRow="1" w:lastRow="0" w:firstColumn="1" w:lastColumn="0" w:noHBand="0" w:noVBand="1"/>
      </w:tblPr>
      <w:tblGrid>
        <w:gridCol w:w="5318"/>
        <w:gridCol w:w="6180"/>
      </w:tblGrid>
      <w:tr w:rsidR="00591B32" w14:paraId="06D6094E" w14:textId="77777777" w:rsidTr="00307CD1">
        <w:trPr>
          <w:trHeight w:val="481"/>
        </w:trPr>
        <w:tc>
          <w:tcPr>
            <w:tcW w:w="5318" w:type="dxa"/>
          </w:tcPr>
          <w:p w14:paraId="424F7A13" w14:textId="53E38249" w:rsidR="00591B32" w:rsidRPr="00591B32" w:rsidRDefault="00AD62BB" w:rsidP="008C132F">
            <w:pPr>
              <w:spacing w:before="0" w:after="0"/>
            </w:pPr>
            <w:sdt>
              <w:sdtPr>
                <w:rPr>
                  <w:b/>
                  <w:bCs/>
                </w:rPr>
                <w:id w:val="-784420287"/>
                <w14:checkbox>
                  <w14:checked w14:val="0"/>
                  <w14:checkedState w14:val="2612" w14:font="MS Gothic"/>
                  <w14:uncheckedState w14:val="2610" w14:font="MS Gothic"/>
                </w14:checkbox>
              </w:sdtPr>
              <w:sdtEndPr/>
              <w:sdtContent>
                <w:r w:rsidR="00591B32">
                  <w:rPr>
                    <w:rFonts w:ascii="MS Gothic" w:eastAsia="MS Gothic" w:hAnsi="MS Gothic" w:hint="eastAsia"/>
                    <w:b/>
                    <w:bCs/>
                  </w:rPr>
                  <w:t>☐</w:t>
                </w:r>
              </w:sdtContent>
            </w:sdt>
            <w:r w:rsidR="00591B32">
              <w:rPr>
                <w:b/>
                <w:bCs/>
              </w:rPr>
              <w:t xml:space="preserve"> </w:t>
            </w:r>
            <w:r w:rsidR="00591B32">
              <w:t xml:space="preserve">Weekly </w:t>
            </w:r>
            <w:r w:rsidR="001012BC">
              <w:t xml:space="preserve">  </w:t>
            </w:r>
            <w:r w:rsidR="00591B32">
              <w:t xml:space="preserve"> </w:t>
            </w:r>
            <w:sdt>
              <w:sdtPr>
                <w:id w:val="1680077611"/>
                <w14:checkbox>
                  <w14:checked w14:val="0"/>
                  <w14:checkedState w14:val="2612" w14:font="MS Gothic"/>
                  <w14:uncheckedState w14:val="2610" w14:font="MS Gothic"/>
                </w14:checkbox>
              </w:sdtPr>
              <w:sdtEndPr/>
              <w:sdtContent>
                <w:r w:rsidR="00591B32">
                  <w:rPr>
                    <w:rFonts w:ascii="MS Gothic" w:eastAsia="MS Gothic" w:hAnsi="MS Gothic" w:hint="eastAsia"/>
                  </w:rPr>
                  <w:t>☐</w:t>
                </w:r>
              </w:sdtContent>
            </w:sdt>
            <w:r w:rsidR="00591B32">
              <w:t xml:space="preserve"> Biweekly</w:t>
            </w:r>
          </w:p>
        </w:tc>
        <w:tc>
          <w:tcPr>
            <w:tcW w:w="6180" w:type="dxa"/>
          </w:tcPr>
          <w:p w14:paraId="7E0AFE98" w14:textId="5FFE9E33" w:rsidR="00CE1EDE" w:rsidRPr="00591B32" w:rsidRDefault="00591B32" w:rsidP="008C132F">
            <w:pPr>
              <w:spacing w:before="0" w:after="0" w:line="240" w:lineRule="auto"/>
            </w:pPr>
            <w:r>
              <w:t>Paid on:</w:t>
            </w:r>
            <w:r w:rsidR="00CE1EDE">
              <w:br/>
            </w:r>
            <w:sdt>
              <w:sdtPr>
                <w:id w:val="-1744165589"/>
                <w14:checkbox>
                  <w14:checked w14:val="0"/>
                  <w14:checkedState w14:val="2612" w14:font="MS Gothic"/>
                  <w14:uncheckedState w14:val="2610" w14:font="MS Gothic"/>
                </w14:checkbox>
              </w:sdtPr>
              <w:sdtEndPr/>
              <w:sdtContent>
                <w:r w:rsidR="00CE1EDE">
                  <w:rPr>
                    <w:rFonts w:ascii="MS Gothic" w:eastAsia="MS Gothic" w:hAnsi="MS Gothic" w:hint="eastAsia"/>
                  </w:rPr>
                  <w:t>☐</w:t>
                </w:r>
              </w:sdtContent>
            </w:sdt>
            <w:r w:rsidR="00CE1EDE">
              <w:t xml:space="preserve"> Sun</w:t>
            </w:r>
            <w:r w:rsidR="00BE2656">
              <w:t xml:space="preserve">  </w:t>
            </w:r>
            <w:sdt>
              <w:sdtPr>
                <w:id w:val="19368923"/>
                <w14:checkbox>
                  <w14:checked w14:val="0"/>
                  <w14:checkedState w14:val="2612" w14:font="MS Gothic"/>
                  <w14:uncheckedState w14:val="2610" w14:font="MS Gothic"/>
                </w14:checkbox>
              </w:sdtPr>
              <w:sdtEndPr/>
              <w:sdtContent>
                <w:r w:rsidR="00CE1EDE">
                  <w:rPr>
                    <w:rFonts w:ascii="MS Gothic" w:eastAsia="MS Gothic" w:hAnsi="MS Gothic" w:hint="eastAsia"/>
                  </w:rPr>
                  <w:t>☐</w:t>
                </w:r>
              </w:sdtContent>
            </w:sdt>
            <w:r w:rsidR="00CE1EDE">
              <w:t xml:space="preserve"> Mon</w:t>
            </w:r>
            <w:r w:rsidR="00BE2656">
              <w:t xml:space="preserve">  </w:t>
            </w:r>
            <w:sdt>
              <w:sdtPr>
                <w:id w:val="728044472"/>
                <w14:checkbox>
                  <w14:checked w14:val="0"/>
                  <w14:checkedState w14:val="2612" w14:font="MS Gothic"/>
                  <w14:uncheckedState w14:val="2610" w14:font="MS Gothic"/>
                </w14:checkbox>
              </w:sdtPr>
              <w:sdtEndPr/>
              <w:sdtContent>
                <w:r w:rsidR="00CE1EDE">
                  <w:rPr>
                    <w:rFonts w:ascii="MS Gothic" w:eastAsia="MS Gothic" w:hAnsi="MS Gothic" w:hint="eastAsia"/>
                  </w:rPr>
                  <w:t>☐</w:t>
                </w:r>
              </w:sdtContent>
            </w:sdt>
            <w:r w:rsidR="00CE1EDE">
              <w:t xml:space="preserve"> Tue</w:t>
            </w:r>
            <w:r w:rsidR="00BE2656">
              <w:t xml:space="preserve">  </w:t>
            </w:r>
            <w:sdt>
              <w:sdtPr>
                <w:id w:val="269595681"/>
                <w14:checkbox>
                  <w14:checked w14:val="0"/>
                  <w14:checkedState w14:val="2612" w14:font="MS Gothic"/>
                  <w14:uncheckedState w14:val="2610" w14:font="MS Gothic"/>
                </w14:checkbox>
              </w:sdtPr>
              <w:sdtEndPr/>
              <w:sdtContent>
                <w:r w:rsidR="00F161E9">
                  <w:rPr>
                    <w:rFonts w:ascii="MS Gothic" w:eastAsia="MS Gothic" w:hAnsi="MS Gothic" w:hint="eastAsia"/>
                  </w:rPr>
                  <w:t>☐</w:t>
                </w:r>
              </w:sdtContent>
            </w:sdt>
            <w:r w:rsidR="00F161E9">
              <w:t xml:space="preserve"> Wed</w:t>
            </w:r>
            <w:r w:rsidR="00BE2656">
              <w:t xml:space="preserve">  </w:t>
            </w:r>
            <w:sdt>
              <w:sdtPr>
                <w:id w:val="1330799573"/>
                <w14:checkbox>
                  <w14:checked w14:val="0"/>
                  <w14:checkedState w14:val="2612" w14:font="MS Gothic"/>
                  <w14:uncheckedState w14:val="2610" w14:font="MS Gothic"/>
                </w14:checkbox>
              </w:sdtPr>
              <w:sdtEndPr/>
              <w:sdtContent>
                <w:r w:rsidR="0079333F">
                  <w:rPr>
                    <w:rFonts w:ascii="MS Gothic" w:eastAsia="MS Gothic" w:hAnsi="MS Gothic" w:hint="eastAsia"/>
                  </w:rPr>
                  <w:t>☐</w:t>
                </w:r>
              </w:sdtContent>
            </w:sdt>
            <w:r w:rsidR="0079333F">
              <w:t xml:space="preserve"> Thu</w:t>
            </w:r>
            <w:r w:rsidR="00BE2656">
              <w:t xml:space="preserve">  </w:t>
            </w:r>
            <w:sdt>
              <w:sdtPr>
                <w:id w:val="1469936259"/>
                <w14:checkbox>
                  <w14:checked w14:val="0"/>
                  <w14:checkedState w14:val="2612" w14:font="MS Gothic"/>
                  <w14:uncheckedState w14:val="2610" w14:font="MS Gothic"/>
                </w14:checkbox>
              </w:sdtPr>
              <w:sdtEndPr/>
              <w:sdtContent>
                <w:r w:rsidR="0079333F">
                  <w:rPr>
                    <w:rFonts w:ascii="MS Gothic" w:eastAsia="MS Gothic" w:hAnsi="MS Gothic" w:hint="eastAsia"/>
                  </w:rPr>
                  <w:t>☐</w:t>
                </w:r>
              </w:sdtContent>
            </w:sdt>
            <w:r w:rsidR="0079333F">
              <w:t xml:space="preserve"> Fri</w:t>
            </w:r>
            <w:r w:rsidR="00BE2656">
              <w:t xml:space="preserve">  </w:t>
            </w:r>
            <w:sdt>
              <w:sdtPr>
                <w:id w:val="-1206092049"/>
                <w14:checkbox>
                  <w14:checked w14:val="0"/>
                  <w14:checkedState w14:val="2612" w14:font="MS Gothic"/>
                  <w14:uncheckedState w14:val="2610" w14:font="MS Gothic"/>
                </w14:checkbox>
              </w:sdtPr>
              <w:sdtEndPr/>
              <w:sdtContent>
                <w:r w:rsidR="0079333F">
                  <w:rPr>
                    <w:rFonts w:ascii="MS Gothic" w:eastAsia="MS Gothic" w:hAnsi="MS Gothic" w:hint="eastAsia"/>
                  </w:rPr>
                  <w:t>☐</w:t>
                </w:r>
              </w:sdtContent>
            </w:sdt>
            <w:r w:rsidR="0079333F">
              <w:t xml:space="preserve"> S</w:t>
            </w:r>
            <w:r w:rsidR="009C00B4">
              <w:t>at</w:t>
            </w:r>
          </w:p>
        </w:tc>
      </w:tr>
    </w:tbl>
    <w:p w14:paraId="3CC90CA6" w14:textId="77777777" w:rsidR="00307CD1" w:rsidRDefault="00307CD1" w:rsidP="00307CD1">
      <w:pPr>
        <w:spacing w:before="0" w:after="0" w:line="240" w:lineRule="auto"/>
        <w:rPr>
          <w:b/>
          <w:bCs/>
        </w:rPr>
      </w:pPr>
    </w:p>
    <w:p w14:paraId="5D57ECE8" w14:textId="30E5C000" w:rsidR="00591B32" w:rsidRPr="00307CD1" w:rsidRDefault="009D1789" w:rsidP="00307CD1">
      <w:pPr>
        <w:pStyle w:val="ListParagraph"/>
        <w:numPr>
          <w:ilvl w:val="0"/>
          <w:numId w:val="28"/>
        </w:numPr>
        <w:spacing w:before="0" w:after="0" w:line="240" w:lineRule="auto"/>
        <w:rPr>
          <w:b/>
          <w:bCs/>
        </w:rPr>
      </w:pPr>
      <w:r w:rsidRPr="00307CD1">
        <w:rPr>
          <w:b/>
          <w:bCs/>
        </w:rPr>
        <w:t>Approximate hours of employment (work hours)</w:t>
      </w:r>
    </w:p>
    <w:tbl>
      <w:tblPr>
        <w:tblStyle w:val="TableGrid"/>
        <w:tblW w:w="11514" w:type="dxa"/>
        <w:tblLook w:val="04A0" w:firstRow="1" w:lastRow="0" w:firstColumn="1" w:lastColumn="0" w:noHBand="0" w:noVBand="1"/>
      </w:tblPr>
      <w:tblGrid>
        <w:gridCol w:w="5660"/>
        <w:gridCol w:w="5854"/>
      </w:tblGrid>
      <w:tr w:rsidR="009D1789" w14:paraId="65453D48" w14:textId="77777777" w:rsidTr="00307CD1">
        <w:trPr>
          <w:trHeight w:val="266"/>
        </w:trPr>
        <w:tc>
          <w:tcPr>
            <w:tcW w:w="11514" w:type="dxa"/>
            <w:gridSpan w:val="2"/>
          </w:tcPr>
          <w:p w14:paraId="1A3E5B67" w14:textId="38D0BB9B" w:rsidR="009D1789" w:rsidRDefault="009D1789" w:rsidP="007D7028">
            <w:pPr>
              <w:spacing w:before="0" w:after="0" w:line="240" w:lineRule="auto"/>
            </w:pPr>
            <w:r>
              <w:t>Per day: ____________ Per week: ____________ (e.g., 8-12 hours per day and 32-50 hours per week)</w:t>
            </w:r>
          </w:p>
        </w:tc>
      </w:tr>
      <w:tr w:rsidR="00897E72" w14:paraId="1A91E4FD" w14:textId="77777777" w:rsidTr="00307CD1">
        <w:trPr>
          <w:trHeight w:val="814"/>
        </w:trPr>
        <w:tc>
          <w:tcPr>
            <w:tcW w:w="5660" w:type="dxa"/>
          </w:tcPr>
          <w:p w14:paraId="560FA117" w14:textId="07C6DE4D" w:rsidR="00897E72" w:rsidRDefault="00AD62BB" w:rsidP="007D7028">
            <w:pPr>
              <w:spacing w:before="0" w:after="0" w:line="240" w:lineRule="auto"/>
            </w:pPr>
            <w:sdt>
              <w:sdtPr>
                <w:id w:val="-891889688"/>
                <w14:checkbox>
                  <w14:checked w14:val="0"/>
                  <w14:checkedState w14:val="2612" w14:font="MS Gothic"/>
                  <w14:uncheckedState w14:val="2610" w14:font="MS Gothic"/>
                </w14:checkbox>
              </w:sdtPr>
              <w:sdtEndPr/>
              <w:sdtContent>
                <w:r w:rsidR="00EF066C">
                  <w:rPr>
                    <w:rFonts w:ascii="MS Gothic" w:eastAsia="MS Gothic" w:hAnsi="MS Gothic" w:hint="eastAsia"/>
                  </w:rPr>
                  <w:t>☐</w:t>
                </w:r>
              </w:sdtContent>
            </w:sdt>
            <w:r w:rsidR="00EF066C">
              <w:t xml:space="preserve"> Straight time  </w:t>
            </w:r>
            <w:sdt>
              <w:sdtPr>
                <w:id w:val="330411852"/>
                <w14:checkbox>
                  <w14:checked w14:val="0"/>
                  <w14:checkedState w14:val="2612" w14:font="MS Gothic"/>
                  <w14:uncheckedState w14:val="2610" w14:font="MS Gothic"/>
                </w14:checkbox>
              </w:sdtPr>
              <w:sdtEndPr/>
              <w:sdtContent>
                <w:r w:rsidR="00EF066C">
                  <w:rPr>
                    <w:rFonts w:ascii="MS Gothic" w:eastAsia="MS Gothic" w:hAnsi="MS Gothic" w:hint="eastAsia"/>
                  </w:rPr>
                  <w:t>☐</w:t>
                </w:r>
              </w:sdtContent>
            </w:sdt>
            <w:r w:rsidR="00EF066C">
              <w:t xml:space="preserve"> Overtime after __</w:t>
            </w:r>
            <w:r w:rsidR="002568B2">
              <w:t>_</w:t>
            </w:r>
            <w:r w:rsidR="00EF066C">
              <w:t>_ number of hours</w:t>
            </w:r>
          </w:p>
        </w:tc>
        <w:tc>
          <w:tcPr>
            <w:tcW w:w="5854" w:type="dxa"/>
          </w:tcPr>
          <w:p w14:paraId="30A3E4EB" w14:textId="21BDFC06" w:rsidR="00897E72" w:rsidRDefault="002568B2" w:rsidP="007D7028">
            <w:pPr>
              <w:spacing w:before="0" w:after="0" w:line="240" w:lineRule="auto"/>
            </w:pPr>
            <w:proofErr w:type="gramStart"/>
            <w:r>
              <w:t>Work days</w:t>
            </w:r>
            <w:proofErr w:type="gramEnd"/>
            <w:r>
              <w:t xml:space="preserve"> (check all that apply):</w:t>
            </w:r>
            <w:r>
              <w:br/>
            </w:r>
            <w:sdt>
              <w:sdtPr>
                <w:id w:val="-208344800"/>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Sun</w:t>
            </w:r>
            <w:r w:rsidR="00BE2656">
              <w:t xml:space="preserve">  </w:t>
            </w:r>
            <w:sdt>
              <w:sdtPr>
                <w:id w:val="-355658005"/>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Mon</w:t>
            </w:r>
            <w:r w:rsidR="00BE2656">
              <w:t xml:space="preserve">  </w:t>
            </w:r>
            <w:sdt>
              <w:sdtPr>
                <w:id w:val="-153299234"/>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Tue</w:t>
            </w:r>
            <w:r w:rsidR="00BE2656">
              <w:t xml:space="preserve">  </w:t>
            </w:r>
            <w:sdt>
              <w:sdtPr>
                <w:id w:val="2013946671"/>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Wed</w:t>
            </w:r>
            <w:r w:rsidR="007721B5">
              <w:br/>
            </w:r>
            <w:sdt>
              <w:sdtPr>
                <w:id w:val="1383440316"/>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Thu</w:t>
            </w:r>
            <w:r w:rsidR="00BE2656">
              <w:t xml:space="preserve">  </w:t>
            </w:r>
            <w:sdt>
              <w:sdtPr>
                <w:id w:val="1231502649"/>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Fri</w:t>
            </w:r>
            <w:r w:rsidR="00BE2656">
              <w:t xml:space="preserve">  </w:t>
            </w:r>
            <w:sdt>
              <w:sdtPr>
                <w:id w:val="36699548"/>
                <w14:checkbox>
                  <w14:checked w14:val="0"/>
                  <w14:checkedState w14:val="2612" w14:font="MS Gothic"/>
                  <w14:uncheckedState w14:val="2610" w14:font="MS Gothic"/>
                </w14:checkbox>
              </w:sdtPr>
              <w:sdtEndPr/>
              <w:sdtContent>
                <w:r w:rsidR="007721B5">
                  <w:rPr>
                    <w:rFonts w:ascii="MS Gothic" w:eastAsia="MS Gothic" w:hAnsi="MS Gothic" w:hint="eastAsia"/>
                  </w:rPr>
                  <w:t>☐</w:t>
                </w:r>
              </w:sdtContent>
            </w:sdt>
            <w:r w:rsidR="007721B5">
              <w:t xml:space="preserve"> S</w:t>
            </w:r>
            <w:r w:rsidR="00BF2643">
              <w:t>at</w:t>
            </w:r>
          </w:p>
        </w:tc>
      </w:tr>
    </w:tbl>
    <w:p w14:paraId="37FB0470" w14:textId="440A0461" w:rsidR="009D1801" w:rsidRPr="00307CD1" w:rsidRDefault="009D1801" w:rsidP="00307CD1">
      <w:pPr>
        <w:spacing w:before="0" w:after="0"/>
        <w:rPr>
          <w:b/>
          <w:bCs/>
        </w:rPr>
      </w:pPr>
    </w:p>
    <w:p w14:paraId="497563F7" w14:textId="5B79144A" w:rsidR="00B37034" w:rsidRDefault="00D108DA" w:rsidP="009D1801">
      <w:pPr>
        <w:pStyle w:val="ListParagraph"/>
        <w:numPr>
          <w:ilvl w:val="0"/>
          <w:numId w:val="28"/>
        </w:numPr>
        <w:spacing w:before="0" w:after="0"/>
        <w:rPr>
          <w:b/>
          <w:bCs/>
        </w:rPr>
      </w:pPr>
      <w:r>
        <w:rPr>
          <w:b/>
          <w:bCs/>
        </w:rPr>
        <w:t>70 hours</w:t>
      </w:r>
      <w:r w:rsidR="000950C8">
        <w:rPr>
          <w:b/>
          <w:bCs/>
        </w:rPr>
        <w:t xml:space="preserve"> </w:t>
      </w:r>
      <w:r>
        <w:rPr>
          <w:b/>
          <w:bCs/>
        </w:rPr>
        <w:t>pay</w:t>
      </w:r>
      <w:r w:rsidR="009A2A4B">
        <w:rPr>
          <w:b/>
          <w:bCs/>
        </w:rPr>
        <w:t xml:space="preserve"> guarantee</w:t>
      </w:r>
    </w:p>
    <w:tbl>
      <w:tblPr>
        <w:tblStyle w:val="TableGrid"/>
        <w:tblW w:w="0" w:type="auto"/>
        <w:tblLook w:val="04A0" w:firstRow="1" w:lastRow="0" w:firstColumn="1" w:lastColumn="0" w:noHBand="0" w:noVBand="1"/>
      </w:tblPr>
      <w:tblGrid>
        <w:gridCol w:w="11484"/>
      </w:tblGrid>
      <w:tr w:rsidR="009546FA" w14:paraId="1B7659F4" w14:textId="77777777" w:rsidTr="005B4FCC">
        <w:trPr>
          <w:trHeight w:val="5507"/>
        </w:trPr>
        <w:tc>
          <w:tcPr>
            <w:tcW w:w="11484" w:type="dxa"/>
          </w:tcPr>
          <w:p w14:paraId="61711EE2" w14:textId="43F44314" w:rsidR="00617B51" w:rsidRDefault="00141149" w:rsidP="00617B51">
            <w:r>
              <w:rPr>
                <w:b/>
                <w:bCs/>
              </w:rPr>
              <w:t>Minimum hours and pay</w:t>
            </w:r>
            <w:proofErr w:type="gramStart"/>
            <w:r>
              <w:rPr>
                <w:b/>
                <w:bCs/>
              </w:rPr>
              <w:t>:</w:t>
            </w:r>
            <w:r w:rsidR="0009060D">
              <w:rPr>
                <w:b/>
                <w:bCs/>
              </w:rPr>
              <w:t xml:space="preserve">  </w:t>
            </w:r>
            <w:r w:rsidR="00C82267" w:rsidRPr="00C82267">
              <w:t>The</w:t>
            </w:r>
            <w:proofErr w:type="gramEnd"/>
            <w:r w:rsidR="00C82267" w:rsidRPr="00C82267">
              <w:t xml:space="preserve"> employer </w:t>
            </w:r>
            <w:proofErr w:type="gramStart"/>
            <w:r w:rsidR="00E959D3">
              <w:t>guarantees</w:t>
            </w:r>
            <w:proofErr w:type="gramEnd"/>
            <w:r w:rsidR="00C82267" w:rsidRPr="00C82267">
              <w:t xml:space="preserve"> each recruited migrant worker </w:t>
            </w:r>
            <w:r w:rsidR="003A56B1">
              <w:t xml:space="preserve">will receive </w:t>
            </w:r>
            <w:r w:rsidR="00C82267" w:rsidRPr="00C82267">
              <w:t xml:space="preserve">a </w:t>
            </w:r>
            <w:r w:rsidR="00C82267" w:rsidRPr="00D463F0">
              <w:rPr>
                <w:b/>
                <w:bCs/>
              </w:rPr>
              <w:t>minimum of 70 hours pay for work in any two successive weeks</w:t>
            </w:r>
            <w:r w:rsidR="00E959D3">
              <w:t>.</w:t>
            </w:r>
            <w:r w:rsidR="00F42B8A">
              <w:t xml:space="preserve"> </w:t>
            </w:r>
            <w:r w:rsidR="00E959D3">
              <w:t xml:space="preserve">If </w:t>
            </w:r>
            <w:r w:rsidR="00C82267" w:rsidRPr="00C82267">
              <w:t xml:space="preserve">the pay for hours </w:t>
            </w:r>
            <w:proofErr w:type="gramStart"/>
            <w:r w:rsidR="00C82267" w:rsidRPr="00C82267">
              <w:t>actually offered</w:t>
            </w:r>
            <w:proofErr w:type="gramEnd"/>
            <w:r w:rsidR="00C82267" w:rsidRPr="00C82267">
              <w:t xml:space="preserve"> by the employer and worked </w:t>
            </w:r>
            <w:r w:rsidR="00DB7504">
              <w:t xml:space="preserve">is </w:t>
            </w:r>
            <w:r w:rsidR="00C82267" w:rsidRPr="00C82267">
              <w:t>less than the minimum guarantee</w:t>
            </w:r>
            <w:r w:rsidR="001710FC">
              <w:t xml:space="preserve"> of 70 hours </w:t>
            </w:r>
            <w:proofErr w:type="gramStart"/>
            <w:r w:rsidR="001710FC">
              <w:t>pay</w:t>
            </w:r>
            <w:proofErr w:type="gramEnd"/>
            <w:r w:rsidR="00C82267" w:rsidRPr="00C82267">
              <w:t xml:space="preserve">, the employer </w:t>
            </w:r>
            <w:r w:rsidR="001710FC">
              <w:t>will</w:t>
            </w:r>
            <w:r w:rsidR="00C82267" w:rsidRPr="00C82267">
              <w:t xml:space="preserve"> pay the migrant worker the difference within three days after the scheduled payday for the pay period involved. Payment for the guaranteed hours </w:t>
            </w:r>
            <w:r w:rsidR="001710FC">
              <w:t xml:space="preserve">will </w:t>
            </w:r>
            <w:r w:rsidR="00C82267" w:rsidRPr="00C82267">
              <w:t>be at the hourly wage rate</w:t>
            </w:r>
            <w:r w:rsidR="00A44D8F">
              <w:t xml:space="preserve"> </w:t>
            </w:r>
            <w:r w:rsidR="00C82267" w:rsidRPr="00C82267">
              <w:t xml:space="preserve">specified in </w:t>
            </w:r>
            <w:r w:rsidR="00A44D8F">
              <w:t xml:space="preserve">this </w:t>
            </w:r>
            <w:r w:rsidR="001710FC">
              <w:t>E</w:t>
            </w:r>
            <w:r w:rsidR="00A44D8F">
              <w:t xml:space="preserve">mployment </w:t>
            </w:r>
            <w:r w:rsidR="001710FC">
              <w:t>S</w:t>
            </w:r>
            <w:r w:rsidR="00A44D8F">
              <w:t>tatement</w:t>
            </w:r>
            <w:r w:rsidR="00C82267" w:rsidRPr="00C82267">
              <w:t>, or the federal, state, or local minimum wage, whichever is highest. Any pay in addition to the hourly wage rate specified in th</w:t>
            </w:r>
            <w:r w:rsidR="00D83A26">
              <w:t>is</w:t>
            </w:r>
            <w:r w:rsidR="00C82267" w:rsidRPr="00C82267">
              <w:t xml:space="preserve"> </w:t>
            </w:r>
            <w:r w:rsidR="00D83A26">
              <w:t>E</w:t>
            </w:r>
            <w:r w:rsidR="00C82267" w:rsidRPr="00C82267">
              <w:t xml:space="preserve">mployment </w:t>
            </w:r>
            <w:r w:rsidR="00D83A26">
              <w:t>S</w:t>
            </w:r>
            <w:r w:rsidR="00C82267" w:rsidRPr="00C82267">
              <w:t>tatement shall be applied against the guarantee.</w:t>
            </w:r>
          </w:p>
          <w:p w14:paraId="71FB10FA" w14:textId="7F64D01B" w:rsidR="00617B51" w:rsidRDefault="00141149" w:rsidP="00617B51">
            <w:r>
              <w:rPr>
                <w:b/>
                <w:bCs/>
              </w:rPr>
              <w:t>Term of guarantee:</w:t>
            </w:r>
            <w:r w:rsidR="0009060D">
              <w:rPr>
                <w:b/>
                <w:bCs/>
              </w:rPr>
              <w:t xml:space="preserve">  </w:t>
            </w:r>
            <w:r w:rsidR="00C82267" w:rsidRPr="00C82267">
              <w:t>Th</w:t>
            </w:r>
            <w:r w:rsidR="0015005F">
              <w:t>e 70 hours pay</w:t>
            </w:r>
            <w:r w:rsidR="00C82267" w:rsidRPr="00C82267">
              <w:t xml:space="preserve"> guarantee applies for the minimum period of employment </w:t>
            </w:r>
            <w:r w:rsidR="00270247">
              <w:t xml:space="preserve">stated </w:t>
            </w:r>
            <w:r w:rsidR="00C82267" w:rsidRPr="00C82267">
              <w:t xml:space="preserve">in </w:t>
            </w:r>
            <w:r w:rsidR="00DF5B1B">
              <w:t xml:space="preserve">section </w:t>
            </w:r>
            <w:r w:rsidR="000950C8">
              <w:t>three</w:t>
            </w:r>
            <w:r w:rsidR="00DF5B1B">
              <w:t xml:space="preserve"> of </w:t>
            </w:r>
            <w:r w:rsidR="00C82267" w:rsidRPr="00C82267">
              <w:t>th</w:t>
            </w:r>
            <w:r w:rsidR="001A71E4">
              <w:t>is</w:t>
            </w:r>
            <w:r w:rsidR="00C82267" w:rsidRPr="00C82267">
              <w:t xml:space="preserve"> </w:t>
            </w:r>
            <w:r w:rsidR="00D83A26">
              <w:t>E</w:t>
            </w:r>
            <w:r w:rsidR="00C82267" w:rsidRPr="00C82267">
              <w:t xml:space="preserve">mployment </w:t>
            </w:r>
            <w:r w:rsidR="00D83A26">
              <w:t>S</w:t>
            </w:r>
            <w:r w:rsidR="00C82267" w:rsidRPr="00C82267">
              <w:t>tatement</w:t>
            </w:r>
            <w:r w:rsidR="005B6251">
              <w:t>,</w:t>
            </w:r>
            <w:r w:rsidR="00C82267" w:rsidRPr="00C82267">
              <w:t xml:space="preserve"> beginning with the date on which employment is to begin</w:t>
            </w:r>
            <w:r w:rsidR="005B6251">
              <w:t xml:space="preserve"> as</w:t>
            </w:r>
            <w:r w:rsidR="00C82267" w:rsidRPr="00C82267">
              <w:t xml:space="preserve"> </w:t>
            </w:r>
            <w:r w:rsidR="00F1532B">
              <w:t xml:space="preserve">stated </w:t>
            </w:r>
            <w:r w:rsidR="00DF5B1B">
              <w:t xml:space="preserve">in section three of this </w:t>
            </w:r>
            <w:r w:rsidR="005B6251">
              <w:t>E</w:t>
            </w:r>
            <w:r w:rsidR="00C82267" w:rsidRPr="00C82267">
              <w:t xml:space="preserve">mployment </w:t>
            </w:r>
            <w:r w:rsidR="005B6251">
              <w:t>S</w:t>
            </w:r>
            <w:r w:rsidR="00C82267" w:rsidRPr="00C82267">
              <w:t xml:space="preserve">tatement. </w:t>
            </w:r>
            <w:bookmarkStart w:id="0" w:name="_Hlk158731816"/>
            <w:r w:rsidR="00C82267" w:rsidRPr="00C82267">
              <w:t xml:space="preserve">The date on which employment is to begin may be changed by the employer </w:t>
            </w:r>
            <w:r w:rsidR="00270247">
              <w:t>by giving</w:t>
            </w:r>
            <w:r w:rsidR="00C82267" w:rsidRPr="00C82267">
              <w:t xml:space="preserve"> notice to the migrant worker</w:t>
            </w:r>
            <w:r w:rsidR="00270247">
              <w:t xml:space="preserve"> </w:t>
            </w:r>
            <w:r w:rsidR="002A799E">
              <w:t>by telephone</w:t>
            </w:r>
            <w:r w:rsidR="005B6251">
              <w:t xml:space="preserve"> or in writing</w:t>
            </w:r>
            <w:r w:rsidR="00C82267" w:rsidRPr="00C82267">
              <w:t xml:space="preserve"> at the worker's last known physical address or email </w:t>
            </w:r>
            <w:r w:rsidR="00C82267" w:rsidRPr="007B2C65">
              <w:t>address</w:t>
            </w:r>
            <w:r w:rsidR="000950C8" w:rsidRPr="007B2C65">
              <w:t xml:space="preserve"> at least</w:t>
            </w:r>
            <w:r w:rsidR="00C82267" w:rsidRPr="007B2C65">
              <w:t xml:space="preserve"> </w:t>
            </w:r>
            <w:r w:rsidR="005B7A1E" w:rsidRPr="007B2C65">
              <w:t>10</w:t>
            </w:r>
            <w:r w:rsidR="00C82267" w:rsidRPr="007B2C65">
              <w:t xml:space="preserve"> days</w:t>
            </w:r>
            <w:r w:rsidR="00C82267" w:rsidRPr="00C82267">
              <w:t xml:space="preserve"> prior to the previously stated beginning date.</w:t>
            </w:r>
            <w:r w:rsidR="005B7A1E">
              <w:t xml:space="preserve"> </w:t>
            </w:r>
            <w:r w:rsidR="00C82267" w:rsidRPr="00C82267">
              <w:t xml:space="preserve">The migrant worker </w:t>
            </w:r>
            <w:r w:rsidR="000950C8">
              <w:t>must</w:t>
            </w:r>
            <w:r w:rsidR="00C82267" w:rsidRPr="00C82267">
              <w:t xml:space="preserve"> contact the recruiter to obtain the latest information regarding the date upon which employment is to begin </w:t>
            </w:r>
            <w:r w:rsidR="000950C8" w:rsidRPr="007B2C65">
              <w:t>at least</w:t>
            </w:r>
            <w:r w:rsidR="00C82267" w:rsidRPr="007B2C65">
              <w:t xml:space="preserve"> five days prior</w:t>
            </w:r>
            <w:r w:rsidR="00C82267" w:rsidRPr="00C82267">
              <w:t xml:space="preserve"> to the previously stated beginning date. </w:t>
            </w:r>
            <w:bookmarkEnd w:id="0"/>
          </w:p>
          <w:p w14:paraId="5E7A78BA" w14:textId="0D6A8373" w:rsidR="00AE3887" w:rsidRPr="00AE3887" w:rsidRDefault="00141149" w:rsidP="00617B51">
            <w:r>
              <w:rPr>
                <w:b/>
                <w:bCs/>
              </w:rPr>
              <w:t xml:space="preserve">Reduction </w:t>
            </w:r>
            <w:r w:rsidR="00FB3F05">
              <w:rPr>
                <w:b/>
                <w:bCs/>
              </w:rPr>
              <w:t>of work guarantee:</w:t>
            </w:r>
            <w:r w:rsidR="0009060D">
              <w:rPr>
                <w:b/>
                <w:bCs/>
              </w:rPr>
              <w:t xml:space="preserve">  </w:t>
            </w:r>
            <w:r w:rsidR="00C82267" w:rsidRPr="00C82267">
              <w:t xml:space="preserve">This guarantee </w:t>
            </w:r>
            <w:r w:rsidR="002D777D">
              <w:t>will</w:t>
            </w:r>
            <w:r w:rsidR="00C82267" w:rsidRPr="00C82267">
              <w:t xml:space="preserve"> be reduced, when there is no work available for a period of seven or more consecutive days during any two-week period subsequent to the commencement of work, by five hours pay for each such day, when the unavailability of work is caused by climatic conditions or an act of God, provided that the employer pays the migrant worker, on the normal payday, the sum of $50 for each</w:t>
            </w:r>
            <w:r w:rsidR="00703EEE">
              <w:t xml:space="preserve"> such</w:t>
            </w:r>
            <w:r w:rsidR="00C82267" w:rsidRPr="00C82267">
              <w:t xml:space="preserve"> day.</w:t>
            </w:r>
          </w:p>
        </w:tc>
      </w:tr>
      <w:tr w:rsidR="005B4FCC" w14:paraId="600CBD18" w14:textId="77777777" w:rsidTr="005B7A1E">
        <w:trPr>
          <w:trHeight w:val="899"/>
        </w:trPr>
        <w:tc>
          <w:tcPr>
            <w:tcW w:w="11484" w:type="dxa"/>
          </w:tcPr>
          <w:p w14:paraId="3ADD8A3B" w14:textId="2041B267" w:rsidR="005B4FCC" w:rsidRPr="005B4FCC" w:rsidRDefault="00AD62BB" w:rsidP="00617B51">
            <w:sdt>
              <w:sdtPr>
                <w:id w:val="1955129923"/>
                <w14:checkbox>
                  <w14:checked w14:val="0"/>
                  <w14:checkedState w14:val="2612" w14:font="MS Gothic"/>
                  <w14:uncheckedState w14:val="2610" w14:font="MS Gothic"/>
                </w14:checkbox>
              </w:sdtPr>
              <w:sdtEndPr/>
              <w:sdtContent>
                <w:r w:rsidR="005B4FCC">
                  <w:rPr>
                    <w:rFonts w:ascii="MS Gothic" w:eastAsia="MS Gothic" w:hAnsi="MS Gothic" w:hint="eastAsia"/>
                  </w:rPr>
                  <w:t>☐</w:t>
                </w:r>
              </w:sdtContent>
            </w:sdt>
            <w:r w:rsidR="005B4FCC">
              <w:t xml:space="preserve"> </w:t>
            </w:r>
            <w:r w:rsidR="005B4FCC" w:rsidRPr="005B4FCC">
              <w:t xml:space="preserve">I understand that if I am not available </w:t>
            </w:r>
            <w:r w:rsidR="002D777D">
              <w:t>to</w:t>
            </w:r>
            <w:r w:rsidR="005B4FCC" w:rsidRPr="005B4FCC">
              <w:t xml:space="preserve"> work</w:t>
            </w:r>
            <w:r w:rsidR="002D777D">
              <w:t xml:space="preserve"> hours the employer offers me</w:t>
            </w:r>
            <w:r w:rsidR="005B4FCC" w:rsidRPr="005B4FCC">
              <w:t>, the employer may reduce the minimum guarantee</w:t>
            </w:r>
            <w:r w:rsidR="005B4FCC">
              <w:t xml:space="preserve"> </w:t>
            </w:r>
            <w:r w:rsidR="005B4FCC" w:rsidRPr="005B4FCC">
              <w:t>by an amount equal to the wages I would have earned had I been available</w:t>
            </w:r>
            <w:r w:rsidR="002D777D">
              <w:t xml:space="preserve"> to work the offered hours</w:t>
            </w:r>
            <w:r w:rsidR="005B4FCC" w:rsidRPr="005B4FCC">
              <w:t>.</w:t>
            </w:r>
          </w:p>
        </w:tc>
      </w:tr>
    </w:tbl>
    <w:p w14:paraId="0F12E94A" w14:textId="77777777" w:rsidR="00AA1CB5" w:rsidRDefault="00AA1CB5" w:rsidP="00307CD1">
      <w:pPr>
        <w:spacing w:before="0" w:after="0"/>
        <w:rPr>
          <w:b/>
          <w:bCs/>
        </w:rPr>
      </w:pPr>
    </w:p>
    <w:p w14:paraId="70132DAE" w14:textId="4E025AA9" w:rsidR="00BE030B" w:rsidRPr="002B1436" w:rsidRDefault="007B462C" w:rsidP="00BE030B">
      <w:pPr>
        <w:pStyle w:val="ListParagraph"/>
        <w:numPr>
          <w:ilvl w:val="0"/>
          <w:numId w:val="28"/>
        </w:numPr>
        <w:spacing w:before="0" w:after="0"/>
        <w:rPr>
          <w:b/>
          <w:bCs/>
        </w:rPr>
      </w:pPr>
      <w:r>
        <w:rPr>
          <w:b/>
          <w:bCs/>
        </w:rPr>
        <w:lastRenderedPageBreak/>
        <w:t>A</w:t>
      </w:r>
      <w:r w:rsidR="00BE030B">
        <w:rPr>
          <w:b/>
          <w:bCs/>
        </w:rPr>
        <w:t xml:space="preserve">uthorized </w:t>
      </w:r>
      <w:r w:rsidR="003A56B1">
        <w:rPr>
          <w:b/>
          <w:bCs/>
        </w:rPr>
        <w:t>charges/</w:t>
      </w:r>
      <w:r w:rsidR="00BE030B">
        <w:rPr>
          <w:b/>
          <w:bCs/>
        </w:rPr>
        <w:t>deductions</w:t>
      </w:r>
      <w:r w:rsidR="00BE030B">
        <w:t xml:space="preserve"> (</w:t>
      </w:r>
      <w:sdt>
        <w:sdtPr>
          <w:id w:val="-1907523719"/>
          <w14:checkbox>
            <w14:checked w14:val="0"/>
            <w14:checkedState w14:val="2612" w14:font="MS Gothic"/>
            <w14:uncheckedState w14:val="2610" w14:font="MS Gothic"/>
          </w14:checkbox>
        </w:sdtPr>
        <w:sdtEndPr/>
        <w:sdtContent>
          <w:r w:rsidR="00BE030B">
            <w:rPr>
              <w:rFonts w:ascii="MS Gothic" w:eastAsia="MS Gothic" w:hAnsi="MS Gothic" w:hint="eastAsia"/>
            </w:rPr>
            <w:t>☐</w:t>
          </w:r>
        </w:sdtContent>
      </w:sdt>
      <w:r w:rsidR="00BE030B">
        <w:t xml:space="preserve"> Check here if charge/deduction details are attached)</w:t>
      </w:r>
    </w:p>
    <w:tbl>
      <w:tblPr>
        <w:tblStyle w:val="TableGrid"/>
        <w:tblW w:w="0" w:type="auto"/>
        <w:tblLook w:val="04A0" w:firstRow="1" w:lastRow="0" w:firstColumn="1" w:lastColumn="0" w:noHBand="0" w:noVBand="1"/>
      </w:tblPr>
      <w:tblGrid>
        <w:gridCol w:w="11484"/>
      </w:tblGrid>
      <w:tr w:rsidR="00BE030B" w14:paraId="0C630B88" w14:textId="77777777" w:rsidTr="00CB1C81">
        <w:trPr>
          <w:trHeight w:val="1575"/>
        </w:trPr>
        <w:tc>
          <w:tcPr>
            <w:tcW w:w="11484" w:type="dxa"/>
          </w:tcPr>
          <w:p w14:paraId="2ACC51BE" w14:textId="1798624D" w:rsidR="00BE030B" w:rsidRDefault="00BE030B" w:rsidP="00CB1C81">
            <w:pPr>
              <w:spacing w:before="0" w:after="0"/>
            </w:pPr>
            <w:r>
              <w:t xml:space="preserve">Are there any charges or deductions from wages </w:t>
            </w:r>
            <w:r w:rsidR="003A56B1">
              <w:t>other than</w:t>
            </w:r>
            <w:r>
              <w:t xml:space="preserve"> those required by law? </w:t>
            </w:r>
            <w:sdt>
              <w:sdtPr>
                <w:id w:val="-7199851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2924795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7B689E4B" w14:textId="474F7738" w:rsidR="00BE030B" w:rsidRDefault="00AD62BB" w:rsidP="00CB1C81">
            <w:pPr>
              <w:spacing w:before="0" w:after="0"/>
            </w:pPr>
            <w:sdt>
              <w:sdtPr>
                <w:id w:val="1225178207"/>
                <w14:checkbox>
                  <w14:checked w14:val="0"/>
                  <w14:checkedState w14:val="2612" w14:font="MS Gothic"/>
                  <w14:uncheckedState w14:val="2610" w14:font="MS Gothic"/>
                </w14:checkbox>
              </w:sdtPr>
              <w:sdtEndPr/>
              <w:sdtContent>
                <w:r w:rsidR="00BE030B">
                  <w:rPr>
                    <w:rFonts w:ascii="MS Gothic" w:eastAsia="MS Gothic" w:hAnsi="MS Gothic" w:hint="eastAsia"/>
                  </w:rPr>
                  <w:t>☐</w:t>
                </w:r>
              </w:sdtContent>
            </w:sdt>
            <w:r w:rsidR="00BE030B">
              <w:t xml:space="preserve"> Housing (details in </w:t>
            </w:r>
            <w:r w:rsidR="00BE030B" w:rsidRPr="00BE030B">
              <w:t>section 11)</w:t>
            </w:r>
          </w:p>
          <w:p w14:paraId="778D8CE4" w14:textId="77777777" w:rsidR="00BE030B" w:rsidRPr="002B1436" w:rsidRDefault="00AD62BB" w:rsidP="00CB1C81">
            <w:pPr>
              <w:spacing w:before="0" w:after="0"/>
            </w:pPr>
            <w:sdt>
              <w:sdtPr>
                <w:id w:val="290411262"/>
                <w14:checkbox>
                  <w14:checked w14:val="0"/>
                  <w14:checkedState w14:val="2612" w14:font="MS Gothic"/>
                  <w14:uncheckedState w14:val="2610" w14:font="MS Gothic"/>
                </w14:checkbox>
              </w:sdtPr>
              <w:sdtEndPr/>
              <w:sdtContent>
                <w:r w:rsidR="00BE030B">
                  <w:rPr>
                    <w:rFonts w:ascii="MS Gothic" w:eastAsia="MS Gothic" w:hAnsi="MS Gothic" w:hint="eastAsia"/>
                  </w:rPr>
                  <w:t>☐</w:t>
                </w:r>
              </w:sdtContent>
            </w:sdt>
            <w:r w:rsidR="00BE030B">
              <w:t xml:space="preserve"> Meals </w:t>
            </w:r>
            <w:r w:rsidR="00BE030B">
              <w:br/>
            </w:r>
            <w:sdt>
              <w:sdtPr>
                <w:id w:val="176780188"/>
                <w14:checkbox>
                  <w14:checked w14:val="0"/>
                  <w14:checkedState w14:val="2612" w14:font="MS Gothic"/>
                  <w14:uncheckedState w14:val="2610" w14:font="MS Gothic"/>
                </w14:checkbox>
              </w:sdtPr>
              <w:sdtEndPr/>
              <w:sdtContent>
                <w:r w:rsidR="00BE030B">
                  <w:rPr>
                    <w:rFonts w:ascii="MS Gothic" w:eastAsia="MS Gothic" w:hAnsi="MS Gothic" w:hint="eastAsia"/>
                  </w:rPr>
                  <w:t>☐</w:t>
                </w:r>
              </w:sdtContent>
            </w:sdt>
            <w:r w:rsidR="00BE030B">
              <w:t xml:space="preserve"> Transportation </w:t>
            </w:r>
            <w:r w:rsidR="00BE030B">
              <w:br/>
            </w:r>
            <w:sdt>
              <w:sdtPr>
                <w:id w:val="-409309941"/>
                <w14:checkbox>
                  <w14:checked w14:val="0"/>
                  <w14:checkedState w14:val="2612" w14:font="MS Gothic"/>
                  <w14:uncheckedState w14:val="2610" w14:font="MS Gothic"/>
                </w14:checkbox>
              </w:sdtPr>
              <w:sdtEndPr/>
              <w:sdtContent>
                <w:r w:rsidR="00BE030B">
                  <w:rPr>
                    <w:rFonts w:ascii="MS Gothic" w:eastAsia="MS Gothic" w:hAnsi="MS Gothic" w:hint="eastAsia"/>
                  </w:rPr>
                  <w:t>☐</w:t>
                </w:r>
              </w:sdtContent>
            </w:sdt>
            <w:r w:rsidR="00BE030B">
              <w:t xml:space="preserve"> Other (describe): </w:t>
            </w:r>
            <w:r w:rsidR="00BE030B" w:rsidRPr="00DD2C10">
              <w:t>_______________</w:t>
            </w:r>
          </w:p>
        </w:tc>
      </w:tr>
    </w:tbl>
    <w:p w14:paraId="70EA2E7C" w14:textId="77777777" w:rsidR="00BE030B" w:rsidRPr="0009060D" w:rsidRDefault="00BE030B" w:rsidP="00BE030B">
      <w:pPr>
        <w:spacing w:before="0" w:after="0"/>
        <w:rPr>
          <w:b/>
          <w:bCs/>
        </w:rPr>
      </w:pPr>
    </w:p>
    <w:p w14:paraId="63063DC3" w14:textId="77777777" w:rsidR="00BE030B" w:rsidRPr="00C02CFD" w:rsidRDefault="00BE030B" w:rsidP="00BE030B">
      <w:pPr>
        <w:pStyle w:val="ListParagraph"/>
        <w:numPr>
          <w:ilvl w:val="0"/>
          <w:numId w:val="28"/>
        </w:numPr>
        <w:spacing w:before="0" w:after="0"/>
        <w:rPr>
          <w:b/>
          <w:bCs/>
        </w:rPr>
      </w:pPr>
      <w:r>
        <w:rPr>
          <w:b/>
          <w:bCs/>
        </w:rPr>
        <w:t>Housing</w:t>
      </w:r>
    </w:p>
    <w:tbl>
      <w:tblPr>
        <w:tblStyle w:val="TableGrid"/>
        <w:tblW w:w="11515" w:type="dxa"/>
        <w:tblLook w:val="04A0" w:firstRow="1" w:lastRow="0" w:firstColumn="1" w:lastColumn="0" w:noHBand="0" w:noVBand="1"/>
      </w:tblPr>
      <w:tblGrid>
        <w:gridCol w:w="6025"/>
        <w:gridCol w:w="5490"/>
      </w:tblGrid>
      <w:tr w:rsidR="00BE030B" w14:paraId="5274B93E" w14:textId="77777777" w:rsidTr="00630688">
        <w:tc>
          <w:tcPr>
            <w:tcW w:w="11515" w:type="dxa"/>
            <w:gridSpan w:val="2"/>
          </w:tcPr>
          <w:p w14:paraId="017C3F48" w14:textId="4910EFA4" w:rsidR="00BE030B" w:rsidRDefault="00BE030B" w:rsidP="00713707">
            <w:pPr>
              <w:spacing w:before="0" w:after="0"/>
            </w:pPr>
            <w:r>
              <w:t>Is housing provided by</w:t>
            </w:r>
            <w:r w:rsidR="000950C8">
              <w:t xml:space="preserve"> the</w:t>
            </w:r>
            <w:r>
              <w:t xml:space="preserve"> employer/recruiter? </w:t>
            </w:r>
            <w:sdt>
              <w:sdtPr>
                <w:id w:val="11187244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3175270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16944DAE" w14:textId="711716CE" w:rsidR="00BE030B" w:rsidRPr="00C02CFD" w:rsidRDefault="00BE030B" w:rsidP="00713707">
            <w:pPr>
              <w:spacing w:before="0" w:after="0"/>
            </w:pPr>
            <w:r>
              <w:t>If yes, the employer may require the worker to vacate the housing</w:t>
            </w:r>
            <w:r w:rsidR="00A74ECF">
              <w:t xml:space="preserve"> only</w:t>
            </w:r>
            <w:r>
              <w:t xml:space="preserve"> once </w:t>
            </w:r>
            <w:r w:rsidR="0048786A">
              <w:t xml:space="preserve">the </w:t>
            </w:r>
            <w:r>
              <w:t>employer pays the worker</w:t>
            </w:r>
            <w:r w:rsidR="003A56B1">
              <w:t>’s</w:t>
            </w:r>
            <w:r>
              <w:t xml:space="preserve"> final wages.</w:t>
            </w:r>
          </w:p>
        </w:tc>
      </w:tr>
      <w:tr w:rsidR="00630688" w14:paraId="2548C231" w14:textId="77777777" w:rsidTr="00E64674">
        <w:tc>
          <w:tcPr>
            <w:tcW w:w="6025" w:type="dxa"/>
          </w:tcPr>
          <w:p w14:paraId="5FE4999C" w14:textId="77777777" w:rsidR="00E64674" w:rsidRDefault="00AD62BB" w:rsidP="00630688">
            <w:pPr>
              <w:spacing w:before="0" w:after="0"/>
            </w:pPr>
            <w:sdt>
              <w:sdtPr>
                <w:id w:val="-1591313138"/>
                <w14:checkbox>
                  <w14:checked w14:val="0"/>
                  <w14:checkedState w14:val="2612" w14:font="MS Gothic"/>
                  <w14:uncheckedState w14:val="2610" w14:font="MS Gothic"/>
                </w14:checkbox>
              </w:sdtPr>
              <w:sdtEndPr/>
              <w:sdtContent>
                <w:r w:rsidR="00630688">
                  <w:rPr>
                    <w:rFonts w:ascii="MS Gothic" w:eastAsia="MS Gothic" w:hAnsi="MS Gothic" w:hint="eastAsia"/>
                  </w:rPr>
                  <w:t>☐</w:t>
                </w:r>
              </w:sdtContent>
            </w:sdt>
            <w:r w:rsidR="00630688">
              <w:t xml:space="preserve"> Family housing</w:t>
            </w:r>
            <w:r w:rsidR="00DC3E6C">
              <w:t xml:space="preserve"> provided</w:t>
            </w:r>
            <w:r w:rsidR="00630688">
              <w:br/>
            </w:r>
          </w:p>
          <w:p w14:paraId="5E681BFE" w14:textId="33F52DA3" w:rsidR="00630688" w:rsidRDefault="00630688" w:rsidP="00630688">
            <w:pPr>
              <w:spacing w:before="0" w:after="0"/>
            </w:pPr>
            <w:r>
              <w:t>Maximum number of persons allowed to occupy assigned</w:t>
            </w:r>
            <w:r w:rsidR="003A56B1">
              <w:t xml:space="preserve"> family</w:t>
            </w:r>
            <w:r w:rsidR="00E64674">
              <w:t xml:space="preserve"> </w:t>
            </w:r>
            <w:r>
              <w:t>housing unit: __________</w:t>
            </w:r>
          </w:p>
          <w:p w14:paraId="0F4AFB46" w14:textId="77777777" w:rsidR="00E64674" w:rsidRDefault="00E64674" w:rsidP="00630688">
            <w:pPr>
              <w:spacing w:before="0" w:after="0"/>
            </w:pPr>
          </w:p>
          <w:p w14:paraId="2E74A905" w14:textId="6DE0118E" w:rsidR="00DC3E6C" w:rsidRDefault="00DC3E6C" w:rsidP="00630688">
            <w:pPr>
              <w:spacing w:before="0" w:after="0"/>
            </w:pPr>
            <w:r>
              <w:t>Will additional people be assigned to this hous</w:t>
            </w:r>
            <w:r w:rsidR="0079193E">
              <w:t>ing</w:t>
            </w:r>
            <w:r w:rsidR="00E64674">
              <w:t xml:space="preserve">? </w:t>
            </w:r>
            <w:sdt>
              <w:sdtPr>
                <w:id w:val="1263419241"/>
                <w14:checkbox>
                  <w14:checked w14:val="0"/>
                  <w14:checkedState w14:val="2612" w14:font="MS Gothic"/>
                  <w14:uncheckedState w14:val="2610" w14:font="MS Gothic"/>
                </w14:checkbox>
              </w:sdtPr>
              <w:sdtEndPr/>
              <w:sdtContent>
                <w:r w:rsidR="00E64674">
                  <w:rPr>
                    <w:rFonts w:ascii="MS Gothic" w:eastAsia="MS Gothic" w:hAnsi="MS Gothic" w:hint="eastAsia"/>
                  </w:rPr>
                  <w:t>☐</w:t>
                </w:r>
              </w:sdtContent>
            </w:sdt>
            <w:r w:rsidR="00E64674">
              <w:t xml:space="preserve"> Yes </w:t>
            </w:r>
            <w:sdt>
              <w:sdtPr>
                <w:id w:val="2020194749"/>
                <w14:checkbox>
                  <w14:checked w14:val="0"/>
                  <w14:checkedState w14:val="2612" w14:font="MS Gothic"/>
                  <w14:uncheckedState w14:val="2610" w14:font="MS Gothic"/>
                </w14:checkbox>
              </w:sdtPr>
              <w:sdtEndPr/>
              <w:sdtContent>
                <w:r w:rsidR="00E64674">
                  <w:rPr>
                    <w:rFonts w:ascii="MS Gothic" w:eastAsia="MS Gothic" w:hAnsi="MS Gothic" w:hint="eastAsia"/>
                  </w:rPr>
                  <w:t>☐</w:t>
                </w:r>
              </w:sdtContent>
            </w:sdt>
            <w:r w:rsidR="00E64674">
              <w:t xml:space="preserve"> No</w:t>
            </w:r>
          </w:p>
          <w:p w14:paraId="79053E9D" w14:textId="60B32708" w:rsidR="00DC3E6C" w:rsidRDefault="00DC3E6C" w:rsidP="00630688">
            <w:pPr>
              <w:spacing w:before="0" w:after="0"/>
            </w:pPr>
            <w:r>
              <w:t>If yes, how many people</w:t>
            </w:r>
            <w:r w:rsidR="00E64674">
              <w:t>? __________</w:t>
            </w:r>
          </w:p>
          <w:p w14:paraId="46BA0DFD" w14:textId="77777777" w:rsidR="00FA03F3" w:rsidRDefault="00FA03F3" w:rsidP="00FA03F3">
            <w:pPr>
              <w:spacing w:before="0" w:after="0" w:line="240" w:lineRule="auto"/>
            </w:pPr>
          </w:p>
          <w:p w14:paraId="0717C937" w14:textId="6AB4E6BC" w:rsidR="00FA03F3" w:rsidRDefault="00AD62BB" w:rsidP="00FA03F3">
            <w:pPr>
              <w:spacing w:before="0" w:after="0" w:line="240" w:lineRule="auto"/>
            </w:pPr>
            <w:sdt>
              <w:sdtPr>
                <w:id w:val="-229005489"/>
                <w14:checkbox>
                  <w14:checked w14:val="0"/>
                  <w14:checkedState w14:val="2612" w14:font="MS Gothic"/>
                  <w14:uncheckedState w14:val="2610" w14:font="MS Gothic"/>
                </w14:checkbox>
              </w:sdtPr>
              <w:sdtEndPr/>
              <w:sdtContent>
                <w:r w:rsidR="009271C0">
                  <w:rPr>
                    <w:rFonts w:ascii="MS Gothic" w:eastAsia="MS Gothic" w:hAnsi="MS Gothic" w:hint="eastAsia"/>
                  </w:rPr>
                  <w:t>☐</w:t>
                </w:r>
              </w:sdtContent>
            </w:sdt>
            <w:r w:rsidR="009271C0">
              <w:t xml:space="preserve"> </w:t>
            </w:r>
            <w:r w:rsidR="00FA03F3">
              <w:t>Non-family (single) housing</w:t>
            </w:r>
            <w:r w:rsidR="00DC3E6C">
              <w:t xml:space="preserve"> provided</w:t>
            </w:r>
          </w:p>
          <w:p w14:paraId="77CCD909" w14:textId="77777777" w:rsidR="00E64674" w:rsidRDefault="00E64674" w:rsidP="00FA03F3">
            <w:pPr>
              <w:spacing w:before="0" w:after="0" w:line="240" w:lineRule="auto"/>
            </w:pPr>
          </w:p>
          <w:p w14:paraId="1D032992" w14:textId="014D3496" w:rsidR="00E64674" w:rsidRDefault="00E64674" w:rsidP="00E64674">
            <w:pPr>
              <w:spacing w:before="0" w:after="0"/>
            </w:pPr>
            <w:r>
              <w:t xml:space="preserve">Maximum number of persons allowed to occupy assigned </w:t>
            </w:r>
            <w:r w:rsidR="00657DF1">
              <w:t>non-</w:t>
            </w:r>
            <w:r>
              <w:t>family housing unit: __________</w:t>
            </w:r>
          </w:p>
          <w:p w14:paraId="1D5E86A1" w14:textId="77777777" w:rsidR="00E64674" w:rsidRDefault="00E64674" w:rsidP="00E64674">
            <w:pPr>
              <w:spacing w:before="0" w:after="0"/>
            </w:pPr>
          </w:p>
          <w:p w14:paraId="4E5F97FE" w14:textId="77777777" w:rsidR="00E64674" w:rsidRDefault="00E64674" w:rsidP="00E64674">
            <w:pPr>
              <w:spacing w:before="0" w:after="0"/>
            </w:pPr>
            <w:r>
              <w:t xml:space="preserve">Will additional people be assigned to this housing? </w:t>
            </w:r>
            <w:sdt>
              <w:sdtPr>
                <w:id w:val="17459137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4962255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4456CC61" w14:textId="77777777" w:rsidR="00E64674" w:rsidRDefault="00E64674" w:rsidP="00E64674">
            <w:pPr>
              <w:spacing w:before="0" w:after="0"/>
            </w:pPr>
            <w:r>
              <w:t>If yes, how many people? __________</w:t>
            </w:r>
          </w:p>
          <w:p w14:paraId="19F5868F" w14:textId="77777777" w:rsidR="00C362E6" w:rsidRDefault="00C362E6" w:rsidP="00C362E6">
            <w:pPr>
              <w:spacing w:before="0" w:after="0"/>
            </w:pPr>
          </w:p>
          <w:p w14:paraId="47786C4C" w14:textId="13F143EE" w:rsidR="00630688" w:rsidRPr="00B73947" w:rsidRDefault="00C362E6" w:rsidP="00C362E6">
            <w:pPr>
              <w:spacing w:before="0" w:after="0"/>
            </w:pPr>
            <w:r>
              <w:t>Shower/restroom:</w:t>
            </w:r>
            <w:r>
              <w:br/>
              <w:t xml:space="preserve">      </w:t>
            </w:r>
            <w:sdt>
              <w:sdtPr>
                <w:id w:val="-17464900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Single occupant</w:t>
            </w:r>
            <w:r>
              <w:br/>
              <w:t xml:space="preserve">      </w:t>
            </w:r>
            <w:sdt>
              <w:sdtPr>
                <w:id w:val="1945960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Multi</w:t>
            </w:r>
            <w:r w:rsidR="000A69AD">
              <w:t xml:space="preserve"> </w:t>
            </w:r>
            <w:r>
              <w:t>occupant</w:t>
            </w:r>
          </w:p>
        </w:tc>
        <w:tc>
          <w:tcPr>
            <w:tcW w:w="5490" w:type="dxa"/>
          </w:tcPr>
          <w:p w14:paraId="47E9D39F" w14:textId="6BC1DBBD" w:rsidR="00C362E6" w:rsidRDefault="00C362E6" w:rsidP="00C362E6">
            <w:pPr>
              <w:spacing w:before="0" w:after="0" w:line="240" w:lineRule="auto"/>
            </w:pPr>
            <w:r>
              <w:t>Type of housing:</w:t>
            </w:r>
            <w:r>
              <w:br/>
              <w:t xml:space="preserve">      </w:t>
            </w:r>
            <w:sdt>
              <w:sdtPr>
                <w:id w:val="1374500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House/duplex</w:t>
            </w:r>
            <w:r>
              <w:br/>
              <w:t xml:space="preserve">      </w:t>
            </w:r>
            <w:sdt>
              <w:sdtPr>
                <w:id w:val="-20396558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Mobile</w:t>
            </w:r>
            <w:r>
              <w:br/>
              <w:t xml:space="preserve">      </w:t>
            </w:r>
            <w:sdt>
              <w:sdtPr>
                <w:id w:val="-21114161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Apartment (in an apartment building)</w:t>
            </w:r>
            <w:r>
              <w:br/>
              <w:t xml:space="preserve">      </w:t>
            </w:r>
            <w:sdt>
              <w:sdtPr>
                <w:id w:val="-10385122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Hotel/motel</w:t>
            </w:r>
            <w:r>
              <w:br/>
              <w:t xml:space="preserve">      </w:t>
            </w:r>
            <w:sdt>
              <w:sdtPr>
                <w:id w:val="1390764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Other ____________</w:t>
            </w:r>
          </w:p>
          <w:p w14:paraId="6E29D222" w14:textId="77777777" w:rsidR="00630688" w:rsidRDefault="00630688" w:rsidP="00630688">
            <w:pPr>
              <w:spacing w:before="0" w:after="0"/>
            </w:pPr>
          </w:p>
          <w:p w14:paraId="4FAF2BDB" w14:textId="2D98CA7F" w:rsidR="00630688" w:rsidRDefault="00630688" w:rsidP="00630688">
            <w:pPr>
              <w:spacing w:before="0" w:after="0"/>
            </w:pPr>
            <w:r>
              <w:t>Cooking facilities:</w:t>
            </w:r>
            <w:r>
              <w:br/>
              <w:t xml:space="preserve">      </w:t>
            </w:r>
            <w:sdt>
              <w:sdtPr>
                <w:id w:val="6288295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3A56B1">
              <w:t>Shared</w:t>
            </w:r>
          </w:p>
          <w:p w14:paraId="71DF7998" w14:textId="785E46CA" w:rsidR="00C362E6" w:rsidRDefault="00C362E6" w:rsidP="00630688">
            <w:pPr>
              <w:spacing w:before="0" w:after="0"/>
              <w:rPr>
                <w:b/>
                <w:bCs/>
              </w:rPr>
            </w:pPr>
            <w:r>
              <w:t xml:space="preserve">      </w:t>
            </w:r>
            <w:sdt>
              <w:sdtPr>
                <w:id w:val="4763461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3A56B1">
              <w:t>Individual k</w:t>
            </w:r>
            <w:r>
              <w:t>itchen/</w:t>
            </w:r>
            <w:r w:rsidR="009271C0">
              <w:t>s</w:t>
            </w:r>
            <w:r>
              <w:t>tove/</w:t>
            </w:r>
            <w:r w:rsidR="009271C0">
              <w:t>r</w:t>
            </w:r>
            <w:r w:rsidR="00046570">
              <w:t xml:space="preserve">efrigerator </w:t>
            </w:r>
          </w:p>
        </w:tc>
      </w:tr>
      <w:tr w:rsidR="00630688" w14:paraId="1B5C852D" w14:textId="77777777" w:rsidTr="00E64674">
        <w:tc>
          <w:tcPr>
            <w:tcW w:w="11515" w:type="dxa"/>
            <w:gridSpan w:val="2"/>
          </w:tcPr>
          <w:p w14:paraId="74865840" w14:textId="21FB0C57" w:rsidR="00630688" w:rsidRDefault="00630688" w:rsidP="00630688">
            <w:pPr>
              <w:spacing w:before="0" w:after="0"/>
            </w:pPr>
            <w:r>
              <w:t>Cost for housing:</w:t>
            </w:r>
            <w:r w:rsidR="00B73947">
              <w:t xml:space="preserve">  </w:t>
            </w:r>
            <w:r>
              <w:t>$</w:t>
            </w:r>
            <w:r w:rsidRPr="00DD2C10">
              <w:t>_______________</w:t>
            </w:r>
            <w:r w:rsidR="00BB601D">
              <w:t xml:space="preserve"> per _______________</w:t>
            </w:r>
          </w:p>
          <w:p w14:paraId="60F480EA" w14:textId="3F378593" w:rsidR="00630688" w:rsidRDefault="00630688" w:rsidP="00630688">
            <w:pPr>
              <w:spacing w:before="0" w:after="0"/>
            </w:pPr>
            <w:r>
              <w:t xml:space="preserve">If the housing costs will be deducted from pay, explain the </w:t>
            </w:r>
            <w:r w:rsidR="00631D0D">
              <w:t>amount</w:t>
            </w:r>
            <w:r>
              <w:t xml:space="preserve"> and frequency of the payroll deduction:</w:t>
            </w:r>
            <w:r>
              <w:br/>
            </w:r>
          </w:p>
          <w:p w14:paraId="1F027FFB" w14:textId="77777777" w:rsidR="00630688" w:rsidRDefault="00630688" w:rsidP="00630688">
            <w:pPr>
              <w:spacing w:before="0" w:after="0"/>
            </w:pPr>
            <w:r>
              <w:t xml:space="preserve">Is a security deposit required? </w:t>
            </w:r>
            <w:sdt>
              <w:sdtPr>
                <w:id w:val="-17198130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21068760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5F2EA428" w14:textId="3DF47409" w:rsidR="00630688" w:rsidRDefault="00630688" w:rsidP="00630688">
            <w:pPr>
              <w:spacing w:before="0" w:after="0"/>
              <w:rPr>
                <w:b/>
                <w:bCs/>
              </w:rPr>
            </w:pPr>
            <w:r>
              <w:t>If yes, how much? $</w:t>
            </w:r>
            <w:r w:rsidRPr="00DD2C10">
              <w:t>_______________</w:t>
            </w:r>
          </w:p>
        </w:tc>
      </w:tr>
    </w:tbl>
    <w:p w14:paraId="3DD67D8E" w14:textId="6FE9FE67" w:rsidR="00630688" w:rsidRDefault="00630688">
      <w:pPr>
        <w:spacing w:before="120" w:after="0"/>
        <w:rPr>
          <w:b/>
          <w:bCs/>
        </w:rPr>
      </w:pPr>
    </w:p>
    <w:p w14:paraId="265B04F7" w14:textId="6E7FA188" w:rsidR="00AA1CB5" w:rsidRDefault="009D3F78" w:rsidP="00307CD1">
      <w:pPr>
        <w:spacing w:before="0" w:after="0"/>
        <w:rPr>
          <w:b/>
          <w:bCs/>
        </w:rPr>
      </w:pPr>
      <w:r>
        <w:rPr>
          <w:b/>
          <w:bCs/>
        </w:rPr>
        <w:t xml:space="preserve">12. </w:t>
      </w:r>
      <w:r w:rsidR="00AA1CB5">
        <w:rPr>
          <w:b/>
          <w:bCs/>
        </w:rPr>
        <w:t>When workers</w:t>
      </w:r>
      <w:r w:rsidR="0099391E">
        <w:rPr>
          <w:b/>
          <w:bCs/>
        </w:rPr>
        <w:t>’</w:t>
      </w:r>
      <w:r w:rsidR="00AA1CB5">
        <w:rPr>
          <w:b/>
          <w:bCs/>
        </w:rPr>
        <w:t xml:space="preserve"> compensation insurance coverage is required by chapter 176</w:t>
      </w:r>
    </w:p>
    <w:tbl>
      <w:tblPr>
        <w:tblStyle w:val="TableGrid"/>
        <w:tblW w:w="0" w:type="auto"/>
        <w:tblLook w:val="04A0" w:firstRow="1" w:lastRow="0" w:firstColumn="1" w:lastColumn="0" w:noHBand="0" w:noVBand="1"/>
      </w:tblPr>
      <w:tblGrid>
        <w:gridCol w:w="11510"/>
      </w:tblGrid>
      <w:tr w:rsidR="00AA1CB5" w14:paraId="01A3EBCE" w14:textId="77777777" w:rsidTr="00AA1CB5">
        <w:tc>
          <w:tcPr>
            <w:tcW w:w="11510" w:type="dxa"/>
          </w:tcPr>
          <w:p w14:paraId="368BF0F5" w14:textId="35B4B877" w:rsidR="00AA1CB5" w:rsidRDefault="00AA1CB5" w:rsidP="00307CD1">
            <w:pPr>
              <w:spacing w:before="0" w:after="0"/>
            </w:pPr>
            <w:r w:rsidRPr="00AA1CB5">
              <w:t xml:space="preserve">Name of </w:t>
            </w:r>
            <w:r w:rsidR="000950C8">
              <w:t xml:space="preserve">the </w:t>
            </w:r>
            <w:r w:rsidRPr="00AA1CB5">
              <w:t>employer’s workers’ compensation insurance carrier:</w:t>
            </w:r>
          </w:p>
          <w:p w14:paraId="131E049E" w14:textId="2676E545" w:rsidR="00AA1CB5" w:rsidRPr="00AA1CB5" w:rsidRDefault="00AA1CB5" w:rsidP="00307CD1">
            <w:pPr>
              <w:spacing w:before="0" w:after="0"/>
            </w:pPr>
          </w:p>
        </w:tc>
      </w:tr>
      <w:tr w:rsidR="00AA1CB5" w14:paraId="16EAA34C" w14:textId="77777777" w:rsidTr="00AA1CB5">
        <w:tc>
          <w:tcPr>
            <w:tcW w:w="11510" w:type="dxa"/>
          </w:tcPr>
          <w:p w14:paraId="1863EFFB" w14:textId="77777777" w:rsidR="00AA1CB5" w:rsidRPr="00AA1CB5" w:rsidRDefault="00AA1CB5" w:rsidP="00AA1CB5">
            <w:pPr>
              <w:spacing w:before="0" w:after="0"/>
            </w:pPr>
            <w:r w:rsidRPr="00AA1CB5">
              <w:t>Insurance carrier’s phone number:</w:t>
            </w:r>
          </w:p>
          <w:p w14:paraId="0899FF7A" w14:textId="77777777" w:rsidR="00AA1CB5" w:rsidRDefault="00AA1CB5" w:rsidP="00AA1CB5">
            <w:pPr>
              <w:spacing w:before="0" w:after="0"/>
              <w:rPr>
                <w:b/>
                <w:bCs/>
              </w:rPr>
            </w:pPr>
          </w:p>
        </w:tc>
      </w:tr>
      <w:tr w:rsidR="00AA1CB5" w14:paraId="5BB5E4A2" w14:textId="77777777" w:rsidTr="00AA1CB5">
        <w:tc>
          <w:tcPr>
            <w:tcW w:w="11510" w:type="dxa"/>
          </w:tcPr>
          <w:p w14:paraId="4C621F1C" w14:textId="77777777" w:rsidR="00AA1CB5" w:rsidRPr="00AA1CB5" w:rsidRDefault="00AA1CB5" w:rsidP="00AA1CB5">
            <w:pPr>
              <w:spacing w:before="0" w:after="0"/>
            </w:pPr>
            <w:r w:rsidRPr="00AA1CB5">
              <w:t>Insurance policy number:</w:t>
            </w:r>
          </w:p>
          <w:p w14:paraId="42874D86" w14:textId="77777777" w:rsidR="00AA1CB5" w:rsidRDefault="00AA1CB5" w:rsidP="00AA1CB5">
            <w:pPr>
              <w:spacing w:before="0" w:after="0"/>
              <w:rPr>
                <w:b/>
                <w:bCs/>
              </w:rPr>
            </w:pPr>
          </w:p>
        </w:tc>
      </w:tr>
    </w:tbl>
    <w:p w14:paraId="2F619553" w14:textId="6FA7F524" w:rsidR="00E64674" w:rsidRDefault="00E64674" w:rsidP="00630688">
      <w:pPr>
        <w:spacing w:before="0" w:after="0"/>
        <w:rPr>
          <w:b/>
          <w:bCs/>
        </w:rPr>
      </w:pPr>
    </w:p>
    <w:p w14:paraId="19744C0F" w14:textId="77777777" w:rsidR="00E64674" w:rsidRDefault="00E64674">
      <w:pPr>
        <w:spacing w:before="120" w:after="0"/>
        <w:rPr>
          <w:b/>
          <w:bCs/>
        </w:rPr>
      </w:pPr>
      <w:r>
        <w:rPr>
          <w:b/>
          <w:bCs/>
        </w:rPr>
        <w:br w:type="page"/>
      </w:r>
    </w:p>
    <w:p w14:paraId="0E15A6AD" w14:textId="77777777" w:rsidR="00630688" w:rsidRDefault="00630688" w:rsidP="00630688">
      <w:pPr>
        <w:spacing w:before="0" w:after="0"/>
        <w:rPr>
          <w:b/>
          <w:bCs/>
        </w:rPr>
      </w:pPr>
    </w:p>
    <w:p w14:paraId="3CB71816" w14:textId="124C9BDB" w:rsidR="00630688" w:rsidRDefault="00630688" w:rsidP="00630688">
      <w:pPr>
        <w:spacing w:before="0" w:after="0"/>
        <w:rPr>
          <w:b/>
          <w:bCs/>
        </w:rPr>
      </w:pPr>
      <w:r>
        <w:rPr>
          <w:b/>
          <w:bCs/>
        </w:rPr>
        <w:t xml:space="preserve">For </w:t>
      </w:r>
      <w:r w:rsidR="000950C8">
        <w:rPr>
          <w:b/>
          <w:bCs/>
        </w:rPr>
        <w:t xml:space="preserve">the </w:t>
      </w:r>
      <w:r>
        <w:rPr>
          <w:b/>
          <w:bCs/>
        </w:rPr>
        <w:t>employer/recruiter</w:t>
      </w:r>
    </w:p>
    <w:tbl>
      <w:tblPr>
        <w:tblStyle w:val="TableGrid"/>
        <w:tblW w:w="0" w:type="auto"/>
        <w:tblLook w:val="04A0" w:firstRow="1" w:lastRow="0" w:firstColumn="1" w:lastColumn="0" w:noHBand="0" w:noVBand="1"/>
      </w:tblPr>
      <w:tblGrid>
        <w:gridCol w:w="11510"/>
      </w:tblGrid>
      <w:tr w:rsidR="00630688" w14:paraId="16462D5C" w14:textId="77777777" w:rsidTr="00E01E5B">
        <w:tc>
          <w:tcPr>
            <w:tcW w:w="11510" w:type="dxa"/>
          </w:tcPr>
          <w:p w14:paraId="5723D0A5" w14:textId="55A6024D" w:rsidR="00630688" w:rsidRDefault="00AD62BB" w:rsidP="00E01E5B">
            <w:sdt>
              <w:sdtPr>
                <w:id w:val="746001200"/>
                <w14:checkbox>
                  <w14:checked w14:val="0"/>
                  <w14:checkedState w14:val="2612" w14:font="MS Gothic"/>
                  <w14:uncheckedState w14:val="2610" w14:font="MS Gothic"/>
                </w14:checkbox>
              </w:sdtPr>
              <w:sdtEndPr/>
              <w:sdtContent>
                <w:r w:rsidR="00630688">
                  <w:rPr>
                    <w:rFonts w:ascii="MS Gothic" w:eastAsia="MS Gothic" w:hAnsi="MS Gothic" w:hint="eastAsia"/>
                  </w:rPr>
                  <w:t>☐</w:t>
                </w:r>
              </w:sdtContent>
            </w:sdt>
            <w:r w:rsidR="00630688">
              <w:t xml:space="preserve"> At the time of recruitment, I provided </w:t>
            </w:r>
            <w:r w:rsidR="00BB601D">
              <w:t>this Employment Statement</w:t>
            </w:r>
            <w:r w:rsidR="00630688">
              <w:t xml:space="preserve"> as required by Minn. Stat. § 181.86.</w:t>
            </w:r>
          </w:p>
          <w:p w14:paraId="14081CD1" w14:textId="579AA9E3" w:rsidR="00630688" w:rsidRDefault="00AD62BB" w:rsidP="00E01E5B">
            <w:pPr>
              <w:spacing w:before="0" w:after="0"/>
              <w:rPr>
                <w:b/>
                <w:bCs/>
              </w:rPr>
            </w:pPr>
            <w:sdt>
              <w:sdtPr>
                <w:id w:val="1772658566"/>
                <w14:checkbox>
                  <w14:checked w14:val="0"/>
                  <w14:checkedState w14:val="2612" w14:font="MS Gothic"/>
                  <w14:uncheckedState w14:val="2610" w14:font="MS Gothic"/>
                </w14:checkbox>
              </w:sdtPr>
              <w:sdtEndPr/>
              <w:sdtContent>
                <w:r w:rsidR="00630688">
                  <w:rPr>
                    <w:rFonts w:ascii="MS Gothic" w:eastAsia="MS Gothic" w:hAnsi="MS Gothic" w:hint="eastAsia"/>
                  </w:rPr>
                  <w:t>☐</w:t>
                </w:r>
              </w:sdtContent>
            </w:sdt>
            <w:r w:rsidR="00630688">
              <w:t xml:space="preserve"> I understand that t</w:t>
            </w:r>
            <w:r w:rsidR="00630688" w:rsidRPr="007C1074">
              <w:t>h</w:t>
            </w:r>
            <w:r w:rsidR="00630688">
              <w:t>is</w:t>
            </w:r>
            <w:r w:rsidR="00630688" w:rsidRPr="007C1074">
              <w:t xml:space="preserve"> </w:t>
            </w:r>
            <w:r w:rsidR="00BB601D">
              <w:t>E</w:t>
            </w:r>
            <w:r w:rsidR="00630688" w:rsidRPr="007C1074">
              <w:t xml:space="preserve">mployment </w:t>
            </w:r>
            <w:r w:rsidR="00BB601D">
              <w:t>S</w:t>
            </w:r>
            <w:r w:rsidR="00630688" w:rsidRPr="007C1074">
              <w:t>tatement is an enforceable contract between the migrant worker and the employer</w:t>
            </w:r>
            <w:r w:rsidR="00630688">
              <w:t>.</w:t>
            </w:r>
          </w:p>
        </w:tc>
      </w:tr>
    </w:tbl>
    <w:p w14:paraId="24C30FB9" w14:textId="77777777" w:rsidR="00B73947" w:rsidRDefault="00B73947" w:rsidP="009271C0">
      <w:pPr>
        <w:spacing w:after="0"/>
        <w:rPr>
          <w:bCs/>
        </w:rPr>
      </w:pPr>
    </w:p>
    <w:p w14:paraId="5A9176B8" w14:textId="37168F55" w:rsidR="0048786A" w:rsidRPr="0048786A" w:rsidRDefault="0048786A" w:rsidP="009271C0">
      <w:pPr>
        <w:spacing w:after="0"/>
        <w:rPr>
          <w:b/>
          <w:bCs/>
        </w:rPr>
      </w:pPr>
      <w:r w:rsidRPr="00BE030B">
        <w:rPr>
          <w:bCs/>
        </w:rPr>
        <w:t xml:space="preserve">This form was completed on ___________________ (date) at </w:t>
      </w:r>
      <w:r w:rsidR="00E64674" w:rsidRPr="00BE030B">
        <w:rPr>
          <w:bCs/>
        </w:rPr>
        <w:t>_____________________</w:t>
      </w:r>
      <w:r w:rsidRPr="00BE030B">
        <w:rPr>
          <w:bCs/>
        </w:rPr>
        <w:t xml:space="preserve"> (location)</w:t>
      </w:r>
      <w:r w:rsidR="009A411A">
        <w:rPr>
          <w:bCs/>
        </w:rPr>
        <w:t xml:space="preserve"> by </w:t>
      </w:r>
      <w:r w:rsidR="00E64674">
        <w:rPr>
          <w:bCs/>
        </w:rPr>
        <w:t>__</w:t>
      </w:r>
      <w:r w:rsidR="00E64674" w:rsidRPr="00BE030B">
        <w:rPr>
          <w:bCs/>
        </w:rPr>
        <w:t>____________________</w:t>
      </w:r>
      <w:r w:rsidR="00E64674">
        <w:rPr>
          <w:bCs/>
        </w:rPr>
        <w:t xml:space="preserve"> </w:t>
      </w:r>
      <w:r w:rsidR="009A411A">
        <w:rPr>
          <w:bCs/>
        </w:rPr>
        <w:t>(name)</w:t>
      </w:r>
      <w:r w:rsidRPr="00BE030B">
        <w:rPr>
          <w:bCs/>
        </w:rPr>
        <w:t xml:space="preserve"> and </w:t>
      </w:r>
      <w:r w:rsidR="0079193E">
        <w:rPr>
          <w:bCs/>
        </w:rPr>
        <w:t>provided</w:t>
      </w:r>
      <w:r w:rsidRPr="00BE030B">
        <w:rPr>
          <w:bCs/>
        </w:rPr>
        <w:t xml:space="preserve"> to the worker on </w:t>
      </w:r>
      <w:r w:rsidR="00E64674" w:rsidRPr="00BE030B">
        <w:rPr>
          <w:bCs/>
        </w:rPr>
        <w:t xml:space="preserve">_____________________ </w:t>
      </w:r>
      <w:r w:rsidRPr="00BE030B">
        <w:rPr>
          <w:bCs/>
        </w:rPr>
        <w:t xml:space="preserve">(date) at </w:t>
      </w:r>
      <w:r w:rsidR="00E64674" w:rsidRPr="00BE030B">
        <w:rPr>
          <w:bCs/>
        </w:rPr>
        <w:t>_____________________</w:t>
      </w:r>
      <w:r w:rsidR="00E64674">
        <w:rPr>
          <w:bCs/>
        </w:rPr>
        <w:t xml:space="preserve"> (location) by </w:t>
      </w:r>
      <w:r w:rsidR="00E64674" w:rsidRPr="00BE030B">
        <w:rPr>
          <w:bCs/>
        </w:rPr>
        <w:t xml:space="preserve">_____________________ </w:t>
      </w:r>
      <w:r w:rsidRPr="00BE030B">
        <w:rPr>
          <w:bCs/>
        </w:rPr>
        <w:t>(</w:t>
      </w:r>
      <w:r w:rsidR="0079193E">
        <w:rPr>
          <w:bCs/>
        </w:rPr>
        <w:t>manner of delivery –</w:t>
      </w:r>
      <w:r w:rsidR="00E64674">
        <w:rPr>
          <w:bCs/>
        </w:rPr>
        <w:t xml:space="preserve">  </w:t>
      </w:r>
      <w:r w:rsidR="0079193E">
        <w:rPr>
          <w:bCs/>
        </w:rPr>
        <w:t xml:space="preserve">email, mail, text, </w:t>
      </w:r>
      <w:r w:rsidR="000A69AD">
        <w:rPr>
          <w:bCs/>
        </w:rPr>
        <w:t>in-person</w:t>
      </w:r>
      <w:r w:rsidR="00416C8D">
        <w:rPr>
          <w:bCs/>
        </w:rPr>
        <w:t xml:space="preserve">, </w:t>
      </w:r>
      <w:r w:rsidR="0079193E">
        <w:rPr>
          <w:bCs/>
        </w:rPr>
        <w:t>etc.</w:t>
      </w:r>
      <w:r w:rsidRPr="00BE030B">
        <w:rPr>
          <w:bCs/>
        </w:rPr>
        <w:t>).</w:t>
      </w:r>
    </w:p>
    <w:sectPr w:rsidR="0048786A" w:rsidRPr="0048786A" w:rsidSect="00270E31">
      <w:footerReference w:type="default" r:id="rId12"/>
      <w:footerReference w:type="first" r:id="rId13"/>
      <w:type w:val="continuous"/>
      <w:pgSz w:w="12240" w:h="15840" w:code="1"/>
      <w:pgMar w:top="360" w:right="360" w:bottom="360" w:left="36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3152F" w14:textId="77777777" w:rsidR="00AD62BB" w:rsidRDefault="00AD62BB" w:rsidP="00E55F4F">
      <w:r>
        <w:separator/>
      </w:r>
    </w:p>
  </w:endnote>
  <w:endnote w:type="continuationSeparator" w:id="0">
    <w:p w14:paraId="4BAB689D" w14:textId="77777777" w:rsidR="00AD62BB" w:rsidRDefault="00AD62BB"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69420"/>
      <w:docPartObj>
        <w:docPartGallery w:val="Page Numbers (Bottom of Page)"/>
        <w:docPartUnique/>
      </w:docPartObj>
    </w:sdtPr>
    <w:sdtEndPr>
      <w:rPr>
        <w:noProof/>
      </w:rPr>
    </w:sdtEndPr>
    <w:sdtContent>
      <w:p w14:paraId="32540CCD" w14:textId="6340451A" w:rsidR="009271C0" w:rsidRDefault="009271C0">
        <w:pPr>
          <w:pStyle w:val="Footer"/>
        </w:pPr>
        <w:r>
          <w:fldChar w:fldCharType="begin"/>
        </w:r>
        <w:r>
          <w:instrText xml:space="preserve"> PAGE   \* MERGEFORMAT </w:instrText>
        </w:r>
        <w:r>
          <w:fldChar w:fldCharType="separate"/>
        </w:r>
        <w:r>
          <w:rPr>
            <w:noProof/>
          </w:rPr>
          <w:t>2</w:t>
        </w:r>
        <w:r>
          <w:rPr>
            <w:noProof/>
          </w:rPr>
          <w:fldChar w:fldCharType="end"/>
        </w:r>
      </w:p>
    </w:sdtContent>
  </w:sdt>
  <w:p w14:paraId="4598862E" w14:textId="77777777" w:rsidR="009271C0" w:rsidRDefault="00927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726401"/>
      <w:docPartObj>
        <w:docPartGallery w:val="Page Numbers (Bottom of Page)"/>
        <w:docPartUnique/>
      </w:docPartObj>
    </w:sdtPr>
    <w:sdtEndPr>
      <w:rPr>
        <w:noProof/>
      </w:rPr>
    </w:sdtEndPr>
    <w:sdtContent>
      <w:p w14:paraId="7F788231" w14:textId="5BA2DE7D" w:rsidR="009271C0" w:rsidRDefault="009271C0">
        <w:pPr>
          <w:pStyle w:val="Footer"/>
        </w:pPr>
        <w:r>
          <w:fldChar w:fldCharType="begin"/>
        </w:r>
        <w:r>
          <w:instrText xml:space="preserve"> PAGE   \* MERGEFORMAT </w:instrText>
        </w:r>
        <w:r>
          <w:fldChar w:fldCharType="separate"/>
        </w:r>
        <w:r>
          <w:rPr>
            <w:noProof/>
          </w:rPr>
          <w:t>2</w:t>
        </w:r>
        <w:r>
          <w:rPr>
            <w:noProof/>
          </w:rPr>
          <w:fldChar w:fldCharType="end"/>
        </w:r>
      </w:p>
    </w:sdtContent>
  </w:sdt>
  <w:p w14:paraId="3EC77498" w14:textId="43B7DBD0" w:rsidR="00555811" w:rsidRPr="00833DC6" w:rsidRDefault="00555811" w:rsidP="00555811">
    <w:pPr>
      <w:pStyle w:val="Footer"/>
      <w:jc w:val="center"/>
      <w:rPr>
        <w:color w:val="003865"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7B302" w14:textId="77777777" w:rsidR="00AD62BB" w:rsidRDefault="00AD62BB" w:rsidP="00E55F4F">
      <w:r>
        <w:separator/>
      </w:r>
    </w:p>
  </w:footnote>
  <w:footnote w:type="continuationSeparator" w:id="0">
    <w:p w14:paraId="0732EABB" w14:textId="77777777" w:rsidR="00AD62BB" w:rsidRDefault="00AD62BB" w:rsidP="00E55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4ADC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E75897"/>
    <w:multiLevelType w:val="hybridMultilevel"/>
    <w:tmpl w:val="89645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B09D5"/>
    <w:multiLevelType w:val="hybridMultilevel"/>
    <w:tmpl w:val="D35E6B86"/>
    <w:lvl w:ilvl="0" w:tplc="7D6032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7656603C"/>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B624EA"/>
    <w:multiLevelType w:val="hybridMultilevel"/>
    <w:tmpl w:val="6C26803C"/>
    <w:lvl w:ilvl="0" w:tplc="F65A9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891302">
    <w:abstractNumId w:val="3"/>
  </w:num>
  <w:num w:numId="2" w16cid:durableId="479928003">
    <w:abstractNumId w:val="6"/>
  </w:num>
  <w:num w:numId="3" w16cid:durableId="713575807">
    <w:abstractNumId w:val="21"/>
  </w:num>
  <w:num w:numId="4" w16cid:durableId="670107253">
    <w:abstractNumId w:val="18"/>
  </w:num>
  <w:num w:numId="5" w16cid:durableId="1979256881">
    <w:abstractNumId w:val="16"/>
  </w:num>
  <w:num w:numId="6" w16cid:durableId="800539720">
    <w:abstractNumId w:val="4"/>
  </w:num>
  <w:num w:numId="7" w16cid:durableId="1806925421">
    <w:abstractNumId w:val="14"/>
  </w:num>
  <w:num w:numId="8" w16cid:durableId="1881553722">
    <w:abstractNumId w:val="7"/>
  </w:num>
  <w:num w:numId="9" w16cid:durableId="1645810382">
    <w:abstractNumId w:val="11"/>
  </w:num>
  <w:num w:numId="10" w16cid:durableId="535973740">
    <w:abstractNumId w:val="2"/>
  </w:num>
  <w:num w:numId="11" w16cid:durableId="1674339713">
    <w:abstractNumId w:val="2"/>
  </w:num>
  <w:num w:numId="12" w16cid:durableId="211432612">
    <w:abstractNumId w:val="22"/>
  </w:num>
  <w:num w:numId="13" w16cid:durableId="1077702065">
    <w:abstractNumId w:val="23"/>
  </w:num>
  <w:num w:numId="14" w16cid:durableId="1554123186">
    <w:abstractNumId w:val="15"/>
  </w:num>
  <w:num w:numId="15" w16cid:durableId="1767580267">
    <w:abstractNumId w:val="2"/>
  </w:num>
  <w:num w:numId="16" w16cid:durableId="67192692">
    <w:abstractNumId w:val="23"/>
  </w:num>
  <w:num w:numId="17" w16cid:durableId="1502742721">
    <w:abstractNumId w:val="15"/>
  </w:num>
  <w:num w:numId="18" w16cid:durableId="1498351128">
    <w:abstractNumId w:val="9"/>
  </w:num>
  <w:num w:numId="19" w16cid:durableId="1566800525">
    <w:abstractNumId w:val="5"/>
  </w:num>
  <w:num w:numId="20" w16cid:durableId="648942104">
    <w:abstractNumId w:val="1"/>
  </w:num>
  <w:num w:numId="21" w16cid:durableId="488518544">
    <w:abstractNumId w:val="0"/>
  </w:num>
  <w:num w:numId="22" w16cid:durableId="540676680">
    <w:abstractNumId w:val="8"/>
  </w:num>
  <w:num w:numId="23" w16cid:durableId="336739757">
    <w:abstractNumId w:val="17"/>
  </w:num>
  <w:num w:numId="24" w16cid:durableId="372078057">
    <w:abstractNumId w:val="19"/>
  </w:num>
  <w:num w:numId="25" w16cid:durableId="834297343">
    <w:abstractNumId w:val="20"/>
  </w:num>
  <w:num w:numId="26" w16cid:durableId="1140457480">
    <w:abstractNumId w:val="13"/>
  </w:num>
  <w:num w:numId="27" w16cid:durableId="1538081837">
    <w:abstractNumId w:val="12"/>
  </w:num>
  <w:num w:numId="28" w16cid:durableId="114616177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39"/>
    <w:rsid w:val="00002DEC"/>
    <w:rsid w:val="0000500E"/>
    <w:rsid w:val="000065AC"/>
    <w:rsid w:val="00006A0A"/>
    <w:rsid w:val="00007008"/>
    <w:rsid w:val="0001142C"/>
    <w:rsid w:val="000126A1"/>
    <w:rsid w:val="00041435"/>
    <w:rsid w:val="00046570"/>
    <w:rsid w:val="00052AD8"/>
    <w:rsid w:val="0005393F"/>
    <w:rsid w:val="00053B4F"/>
    <w:rsid w:val="00062C34"/>
    <w:rsid w:val="00064B90"/>
    <w:rsid w:val="0007374A"/>
    <w:rsid w:val="00075723"/>
    <w:rsid w:val="00080404"/>
    <w:rsid w:val="000813E2"/>
    <w:rsid w:val="00084742"/>
    <w:rsid w:val="00084E25"/>
    <w:rsid w:val="0009060D"/>
    <w:rsid w:val="000938E0"/>
    <w:rsid w:val="000950C8"/>
    <w:rsid w:val="00097962"/>
    <w:rsid w:val="000A69AD"/>
    <w:rsid w:val="000B0FAD"/>
    <w:rsid w:val="000B2E68"/>
    <w:rsid w:val="000C3708"/>
    <w:rsid w:val="000C3761"/>
    <w:rsid w:val="000C5BD2"/>
    <w:rsid w:val="000C7373"/>
    <w:rsid w:val="000D4880"/>
    <w:rsid w:val="000E313B"/>
    <w:rsid w:val="000E388D"/>
    <w:rsid w:val="000E3E9D"/>
    <w:rsid w:val="000F38F1"/>
    <w:rsid w:val="000F4BB1"/>
    <w:rsid w:val="000F58C4"/>
    <w:rsid w:val="000F682D"/>
    <w:rsid w:val="001012BC"/>
    <w:rsid w:val="00102FAD"/>
    <w:rsid w:val="00113698"/>
    <w:rsid w:val="001140A1"/>
    <w:rsid w:val="00125DFC"/>
    <w:rsid w:val="00130FC2"/>
    <w:rsid w:val="00135082"/>
    <w:rsid w:val="00135DC7"/>
    <w:rsid w:val="0013690A"/>
    <w:rsid w:val="00141149"/>
    <w:rsid w:val="001457DD"/>
    <w:rsid w:val="001466FE"/>
    <w:rsid w:val="001469D0"/>
    <w:rsid w:val="0014754F"/>
    <w:rsid w:val="00147ED1"/>
    <w:rsid w:val="0015005F"/>
    <w:rsid w:val="001500D6"/>
    <w:rsid w:val="00154AC6"/>
    <w:rsid w:val="00157AFF"/>
    <w:rsid w:val="00157C41"/>
    <w:rsid w:val="00160E2B"/>
    <w:rsid w:val="00161B51"/>
    <w:rsid w:val="00162B5C"/>
    <w:rsid w:val="00164295"/>
    <w:rsid w:val="001661D9"/>
    <w:rsid w:val="001708EC"/>
    <w:rsid w:val="001710FC"/>
    <w:rsid w:val="001925A8"/>
    <w:rsid w:val="0019673D"/>
    <w:rsid w:val="00197F7E"/>
    <w:rsid w:val="001A46BB"/>
    <w:rsid w:val="001A61DF"/>
    <w:rsid w:val="001A71E4"/>
    <w:rsid w:val="001C55E0"/>
    <w:rsid w:val="001E5ECF"/>
    <w:rsid w:val="001F08AD"/>
    <w:rsid w:val="001F66EE"/>
    <w:rsid w:val="00204736"/>
    <w:rsid w:val="00204A06"/>
    <w:rsid w:val="00205252"/>
    <w:rsid w:val="00211CA3"/>
    <w:rsid w:val="00213039"/>
    <w:rsid w:val="00220BC6"/>
    <w:rsid w:val="00222A49"/>
    <w:rsid w:val="00224168"/>
    <w:rsid w:val="0022475C"/>
    <w:rsid w:val="0022552E"/>
    <w:rsid w:val="002568B2"/>
    <w:rsid w:val="00261247"/>
    <w:rsid w:val="00264652"/>
    <w:rsid w:val="00270247"/>
    <w:rsid w:val="00270E31"/>
    <w:rsid w:val="00282084"/>
    <w:rsid w:val="00291052"/>
    <w:rsid w:val="002A610D"/>
    <w:rsid w:val="002A799E"/>
    <w:rsid w:val="002B1436"/>
    <w:rsid w:val="002B1BB3"/>
    <w:rsid w:val="002B3133"/>
    <w:rsid w:val="002B37FD"/>
    <w:rsid w:val="002B449E"/>
    <w:rsid w:val="002B5E79"/>
    <w:rsid w:val="002C0859"/>
    <w:rsid w:val="002C52B5"/>
    <w:rsid w:val="002D408F"/>
    <w:rsid w:val="002D46EE"/>
    <w:rsid w:val="002D746E"/>
    <w:rsid w:val="002D777D"/>
    <w:rsid w:val="002E587D"/>
    <w:rsid w:val="002E7BA8"/>
    <w:rsid w:val="002F1947"/>
    <w:rsid w:val="002F305F"/>
    <w:rsid w:val="002F7341"/>
    <w:rsid w:val="0030336E"/>
    <w:rsid w:val="00306D94"/>
    <w:rsid w:val="00307CD1"/>
    <w:rsid w:val="003125DF"/>
    <w:rsid w:val="00316D25"/>
    <w:rsid w:val="003171E5"/>
    <w:rsid w:val="00317211"/>
    <w:rsid w:val="00317C64"/>
    <w:rsid w:val="003204A1"/>
    <w:rsid w:val="003214F3"/>
    <w:rsid w:val="0033113B"/>
    <w:rsid w:val="003333E0"/>
    <w:rsid w:val="00335736"/>
    <w:rsid w:val="00343B7C"/>
    <w:rsid w:val="00344570"/>
    <w:rsid w:val="00344E14"/>
    <w:rsid w:val="003471E3"/>
    <w:rsid w:val="00355E04"/>
    <w:rsid w:val="003563D2"/>
    <w:rsid w:val="003624CC"/>
    <w:rsid w:val="00376FA5"/>
    <w:rsid w:val="003A1479"/>
    <w:rsid w:val="003A1813"/>
    <w:rsid w:val="003A2C2F"/>
    <w:rsid w:val="003A5696"/>
    <w:rsid w:val="003A56B1"/>
    <w:rsid w:val="003A685E"/>
    <w:rsid w:val="003B7D82"/>
    <w:rsid w:val="003C410B"/>
    <w:rsid w:val="003C4644"/>
    <w:rsid w:val="003C5BE3"/>
    <w:rsid w:val="003D2764"/>
    <w:rsid w:val="003F2E2E"/>
    <w:rsid w:val="00406964"/>
    <w:rsid w:val="00411058"/>
    <w:rsid w:val="00413425"/>
    <w:rsid w:val="00413A7C"/>
    <w:rsid w:val="004141DD"/>
    <w:rsid w:val="00416C8D"/>
    <w:rsid w:val="004246B9"/>
    <w:rsid w:val="0043013E"/>
    <w:rsid w:val="00430CC9"/>
    <w:rsid w:val="00436395"/>
    <w:rsid w:val="0045522F"/>
    <w:rsid w:val="00460F99"/>
    <w:rsid w:val="00461804"/>
    <w:rsid w:val="00463D0E"/>
    <w:rsid w:val="00464D72"/>
    <w:rsid w:val="00466810"/>
    <w:rsid w:val="00470FD5"/>
    <w:rsid w:val="004816B5"/>
    <w:rsid w:val="00481AFC"/>
    <w:rsid w:val="00483DD2"/>
    <w:rsid w:val="00483ED2"/>
    <w:rsid w:val="004844ED"/>
    <w:rsid w:val="0048786A"/>
    <w:rsid w:val="00494E6F"/>
    <w:rsid w:val="004A1B4D"/>
    <w:rsid w:val="004A58DD"/>
    <w:rsid w:val="004A6119"/>
    <w:rsid w:val="004B24A6"/>
    <w:rsid w:val="004B47DC"/>
    <w:rsid w:val="004C5F4B"/>
    <w:rsid w:val="004C75BD"/>
    <w:rsid w:val="004D2240"/>
    <w:rsid w:val="004D4768"/>
    <w:rsid w:val="004E08C5"/>
    <w:rsid w:val="004E0B22"/>
    <w:rsid w:val="004E75B3"/>
    <w:rsid w:val="004E75BF"/>
    <w:rsid w:val="004F04BA"/>
    <w:rsid w:val="004F0EFF"/>
    <w:rsid w:val="0050093F"/>
    <w:rsid w:val="005016C9"/>
    <w:rsid w:val="005146A6"/>
    <w:rsid w:val="00514788"/>
    <w:rsid w:val="005163DD"/>
    <w:rsid w:val="00522820"/>
    <w:rsid w:val="00526A97"/>
    <w:rsid w:val="0054371B"/>
    <w:rsid w:val="00547F65"/>
    <w:rsid w:val="00555811"/>
    <w:rsid w:val="00560690"/>
    <w:rsid w:val="0056369E"/>
    <w:rsid w:val="0056615E"/>
    <w:rsid w:val="005666F2"/>
    <w:rsid w:val="0057497D"/>
    <w:rsid w:val="005804BA"/>
    <w:rsid w:val="00591B32"/>
    <w:rsid w:val="00594C2F"/>
    <w:rsid w:val="00595FE8"/>
    <w:rsid w:val="005A0806"/>
    <w:rsid w:val="005A08B4"/>
    <w:rsid w:val="005A79F4"/>
    <w:rsid w:val="005B2DDF"/>
    <w:rsid w:val="005B4AE7"/>
    <w:rsid w:val="005B4FCC"/>
    <w:rsid w:val="005B53B0"/>
    <w:rsid w:val="005B6251"/>
    <w:rsid w:val="005B7A1E"/>
    <w:rsid w:val="005C16D8"/>
    <w:rsid w:val="005D4207"/>
    <w:rsid w:val="005D45B3"/>
    <w:rsid w:val="005D45E7"/>
    <w:rsid w:val="005E4BDD"/>
    <w:rsid w:val="005E6DE5"/>
    <w:rsid w:val="005E7863"/>
    <w:rsid w:val="005F13BF"/>
    <w:rsid w:val="005F593B"/>
    <w:rsid w:val="005F6005"/>
    <w:rsid w:val="005F7AE5"/>
    <w:rsid w:val="0060186D"/>
    <w:rsid w:val="006064AB"/>
    <w:rsid w:val="00611962"/>
    <w:rsid w:val="00611F2D"/>
    <w:rsid w:val="0061542F"/>
    <w:rsid w:val="00617B51"/>
    <w:rsid w:val="00622BB5"/>
    <w:rsid w:val="00626D27"/>
    <w:rsid w:val="00627CBA"/>
    <w:rsid w:val="00627D5B"/>
    <w:rsid w:val="00630688"/>
    <w:rsid w:val="00631D0D"/>
    <w:rsid w:val="00640145"/>
    <w:rsid w:val="00641BB7"/>
    <w:rsid w:val="00642359"/>
    <w:rsid w:val="00650945"/>
    <w:rsid w:val="00652032"/>
    <w:rsid w:val="00655345"/>
    <w:rsid w:val="00657DF1"/>
    <w:rsid w:val="00660420"/>
    <w:rsid w:val="00660893"/>
    <w:rsid w:val="006719B0"/>
    <w:rsid w:val="00672536"/>
    <w:rsid w:val="00673000"/>
    <w:rsid w:val="00681163"/>
    <w:rsid w:val="00681EDC"/>
    <w:rsid w:val="00684C35"/>
    <w:rsid w:val="0068649F"/>
    <w:rsid w:val="00687189"/>
    <w:rsid w:val="0069484E"/>
    <w:rsid w:val="00694E37"/>
    <w:rsid w:val="00697CCC"/>
    <w:rsid w:val="006B13B7"/>
    <w:rsid w:val="006B2942"/>
    <w:rsid w:val="006B33CE"/>
    <w:rsid w:val="006B3994"/>
    <w:rsid w:val="006B4E12"/>
    <w:rsid w:val="006B724C"/>
    <w:rsid w:val="006C011E"/>
    <w:rsid w:val="006C0E45"/>
    <w:rsid w:val="006C20BB"/>
    <w:rsid w:val="006D4829"/>
    <w:rsid w:val="006D4B39"/>
    <w:rsid w:val="006E3985"/>
    <w:rsid w:val="006E71FC"/>
    <w:rsid w:val="006F3B38"/>
    <w:rsid w:val="00703EEE"/>
    <w:rsid w:val="007137A4"/>
    <w:rsid w:val="0071688D"/>
    <w:rsid w:val="0072389E"/>
    <w:rsid w:val="00730201"/>
    <w:rsid w:val="0073123E"/>
    <w:rsid w:val="00735B28"/>
    <w:rsid w:val="00737F33"/>
    <w:rsid w:val="00742A84"/>
    <w:rsid w:val="00743741"/>
    <w:rsid w:val="0074778B"/>
    <w:rsid w:val="00756C87"/>
    <w:rsid w:val="00762A80"/>
    <w:rsid w:val="00764F4E"/>
    <w:rsid w:val="00765578"/>
    <w:rsid w:val="007721B5"/>
    <w:rsid w:val="0077225E"/>
    <w:rsid w:val="0077553D"/>
    <w:rsid w:val="0079193E"/>
    <w:rsid w:val="00793005"/>
    <w:rsid w:val="0079333F"/>
    <w:rsid w:val="00793F48"/>
    <w:rsid w:val="00796D90"/>
    <w:rsid w:val="007A404B"/>
    <w:rsid w:val="007A6986"/>
    <w:rsid w:val="007B1E4A"/>
    <w:rsid w:val="007B1F96"/>
    <w:rsid w:val="007B2C65"/>
    <w:rsid w:val="007B35B2"/>
    <w:rsid w:val="007B462C"/>
    <w:rsid w:val="007C0917"/>
    <w:rsid w:val="007C1074"/>
    <w:rsid w:val="007C6CB0"/>
    <w:rsid w:val="007D1FFF"/>
    <w:rsid w:val="007D42A0"/>
    <w:rsid w:val="007D613F"/>
    <w:rsid w:val="007D7028"/>
    <w:rsid w:val="007E5F7C"/>
    <w:rsid w:val="007E685C"/>
    <w:rsid w:val="007F6108"/>
    <w:rsid w:val="007F7097"/>
    <w:rsid w:val="008067A6"/>
    <w:rsid w:val="0080758D"/>
    <w:rsid w:val="00813CB4"/>
    <w:rsid w:val="008140CC"/>
    <w:rsid w:val="0082092B"/>
    <w:rsid w:val="008251B3"/>
    <w:rsid w:val="0083351D"/>
    <w:rsid w:val="00844F1D"/>
    <w:rsid w:val="0084702D"/>
    <w:rsid w:val="0084749F"/>
    <w:rsid w:val="00857AD5"/>
    <w:rsid w:val="00862833"/>
    <w:rsid w:val="0086296F"/>
    <w:rsid w:val="00863069"/>
    <w:rsid w:val="008635C9"/>
    <w:rsid w:val="00863795"/>
    <w:rsid w:val="00864202"/>
    <w:rsid w:val="00881A6B"/>
    <w:rsid w:val="00893071"/>
    <w:rsid w:val="00893CE4"/>
    <w:rsid w:val="00893DF8"/>
    <w:rsid w:val="008958C9"/>
    <w:rsid w:val="00897E72"/>
    <w:rsid w:val="008A3E48"/>
    <w:rsid w:val="008A4DBE"/>
    <w:rsid w:val="008B1BA2"/>
    <w:rsid w:val="008B5443"/>
    <w:rsid w:val="008B715F"/>
    <w:rsid w:val="008C132F"/>
    <w:rsid w:val="008C7EEB"/>
    <w:rsid w:val="008D0DEF"/>
    <w:rsid w:val="008D2256"/>
    <w:rsid w:val="008D2CDC"/>
    <w:rsid w:val="008D4893"/>
    <w:rsid w:val="008D5E3D"/>
    <w:rsid w:val="008E082A"/>
    <w:rsid w:val="008E4A84"/>
    <w:rsid w:val="008E7388"/>
    <w:rsid w:val="008E7752"/>
    <w:rsid w:val="008F30DB"/>
    <w:rsid w:val="008F42B1"/>
    <w:rsid w:val="008F70DC"/>
    <w:rsid w:val="0090737A"/>
    <w:rsid w:val="00923DB4"/>
    <w:rsid w:val="009271C0"/>
    <w:rsid w:val="009416FD"/>
    <w:rsid w:val="009546FA"/>
    <w:rsid w:val="0096108C"/>
    <w:rsid w:val="00963BA0"/>
    <w:rsid w:val="00967092"/>
    <w:rsid w:val="00967764"/>
    <w:rsid w:val="0097389F"/>
    <w:rsid w:val="00976E84"/>
    <w:rsid w:val="0098016F"/>
    <w:rsid w:val="009809FA"/>
    <w:rsid w:val="009810EE"/>
    <w:rsid w:val="009829D9"/>
    <w:rsid w:val="00984CC9"/>
    <w:rsid w:val="0099233F"/>
    <w:rsid w:val="0099391E"/>
    <w:rsid w:val="009A2A4B"/>
    <w:rsid w:val="009A3437"/>
    <w:rsid w:val="009A411A"/>
    <w:rsid w:val="009B54A0"/>
    <w:rsid w:val="009C00B4"/>
    <w:rsid w:val="009C6405"/>
    <w:rsid w:val="009D0C12"/>
    <w:rsid w:val="009D1789"/>
    <w:rsid w:val="009D17BC"/>
    <w:rsid w:val="009D1801"/>
    <w:rsid w:val="009D3F78"/>
    <w:rsid w:val="009D64B6"/>
    <w:rsid w:val="009D79C7"/>
    <w:rsid w:val="009F2DA1"/>
    <w:rsid w:val="009F4B05"/>
    <w:rsid w:val="00A03A88"/>
    <w:rsid w:val="00A03D4A"/>
    <w:rsid w:val="00A213A6"/>
    <w:rsid w:val="00A24B51"/>
    <w:rsid w:val="00A30799"/>
    <w:rsid w:val="00A32F3F"/>
    <w:rsid w:val="00A3585D"/>
    <w:rsid w:val="00A44D8F"/>
    <w:rsid w:val="00A45606"/>
    <w:rsid w:val="00A46CD3"/>
    <w:rsid w:val="00A50E1D"/>
    <w:rsid w:val="00A57FE8"/>
    <w:rsid w:val="00A64ECE"/>
    <w:rsid w:val="00A66185"/>
    <w:rsid w:val="00A6750A"/>
    <w:rsid w:val="00A70284"/>
    <w:rsid w:val="00A71CAD"/>
    <w:rsid w:val="00A731A2"/>
    <w:rsid w:val="00A74ECF"/>
    <w:rsid w:val="00A827B0"/>
    <w:rsid w:val="00A827C1"/>
    <w:rsid w:val="00A93F40"/>
    <w:rsid w:val="00A96F93"/>
    <w:rsid w:val="00AA0A4E"/>
    <w:rsid w:val="00AA1CB5"/>
    <w:rsid w:val="00AD39DA"/>
    <w:rsid w:val="00AD5875"/>
    <w:rsid w:val="00AD62BB"/>
    <w:rsid w:val="00AD6FDE"/>
    <w:rsid w:val="00AE3887"/>
    <w:rsid w:val="00AE5772"/>
    <w:rsid w:val="00AF22AD"/>
    <w:rsid w:val="00AF5107"/>
    <w:rsid w:val="00B00754"/>
    <w:rsid w:val="00B013CC"/>
    <w:rsid w:val="00B03747"/>
    <w:rsid w:val="00B0461B"/>
    <w:rsid w:val="00B04B2C"/>
    <w:rsid w:val="00B05432"/>
    <w:rsid w:val="00B06264"/>
    <w:rsid w:val="00B06A42"/>
    <w:rsid w:val="00B07C8F"/>
    <w:rsid w:val="00B118FD"/>
    <w:rsid w:val="00B275D4"/>
    <w:rsid w:val="00B344E2"/>
    <w:rsid w:val="00B37034"/>
    <w:rsid w:val="00B42688"/>
    <w:rsid w:val="00B42D35"/>
    <w:rsid w:val="00B45C6B"/>
    <w:rsid w:val="00B54D6F"/>
    <w:rsid w:val="00B557A9"/>
    <w:rsid w:val="00B70645"/>
    <w:rsid w:val="00B70968"/>
    <w:rsid w:val="00B73229"/>
    <w:rsid w:val="00B73947"/>
    <w:rsid w:val="00B75051"/>
    <w:rsid w:val="00B75D40"/>
    <w:rsid w:val="00B761DD"/>
    <w:rsid w:val="00B76F23"/>
    <w:rsid w:val="00B85296"/>
    <w:rsid w:val="00B859DE"/>
    <w:rsid w:val="00B92F01"/>
    <w:rsid w:val="00BB1493"/>
    <w:rsid w:val="00BB550F"/>
    <w:rsid w:val="00BB601D"/>
    <w:rsid w:val="00BD0E59"/>
    <w:rsid w:val="00BD72AE"/>
    <w:rsid w:val="00BE030B"/>
    <w:rsid w:val="00BE2656"/>
    <w:rsid w:val="00BE46F5"/>
    <w:rsid w:val="00BF2643"/>
    <w:rsid w:val="00BF2720"/>
    <w:rsid w:val="00BF381C"/>
    <w:rsid w:val="00C02CFD"/>
    <w:rsid w:val="00C12D2F"/>
    <w:rsid w:val="00C1378B"/>
    <w:rsid w:val="00C14331"/>
    <w:rsid w:val="00C277A8"/>
    <w:rsid w:val="00C309AE"/>
    <w:rsid w:val="00C33BA7"/>
    <w:rsid w:val="00C362E6"/>
    <w:rsid w:val="00C365CE"/>
    <w:rsid w:val="00C37E6A"/>
    <w:rsid w:val="00C417EB"/>
    <w:rsid w:val="00C528AE"/>
    <w:rsid w:val="00C65E7F"/>
    <w:rsid w:val="00C7130A"/>
    <w:rsid w:val="00C728C7"/>
    <w:rsid w:val="00C74B38"/>
    <w:rsid w:val="00C762E4"/>
    <w:rsid w:val="00C82267"/>
    <w:rsid w:val="00C857F4"/>
    <w:rsid w:val="00C960D4"/>
    <w:rsid w:val="00CA7661"/>
    <w:rsid w:val="00CB1E20"/>
    <w:rsid w:val="00CB3C5C"/>
    <w:rsid w:val="00CC350D"/>
    <w:rsid w:val="00CD73BE"/>
    <w:rsid w:val="00CD7CA6"/>
    <w:rsid w:val="00CE1EDE"/>
    <w:rsid w:val="00CE45B0"/>
    <w:rsid w:val="00CF004A"/>
    <w:rsid w:val="00D0014D"/>
    <w:rsid w:val="00D108DA"/>
    <w:rsid w:val="00D22819"/>
    <w:rsid w:val="00D3299B"/>
    <w:rsid w:val="00D41882"/>
    <w:rsid w:val="00D463F0"/>
    <w:rsid w:val="00D511F0"/>
    <w:rsid w:val="00D53E0A"/>
    <w:rsid w:val="00D547B3"/>
    <w:rsid w:val="00D54EE5"/>
    <w:rsid w:val="00D57CCA"/>
    <w:rsid w:val="00D62F1D"/>
    <w:rsid w:val="00D6381F"/>
    <w:rsid w:val="00D63F82"/>
    <w:rsid w:val="00D640FC"/>
    <w:rsid w:val="00D6618F"/>
    <w:rsid w:val="00D70F7D"/>
    <w:rsid w:val="00D83A26"/>
    <w:rsid w:val="00D91937"/>
    <w:rsid w:val="00D92929"/>
    <w:rsid w:val="00D93C2E"/>
    <w:rsid w:val="00D970A5"/>
    <w:rsid w:val="00DB0C08"/>
    <w:rsid w:val="00DB4967"/>
    <w:rsid w:val="00DB7504"/>
    <w:rsid w:val="00DC22CF"/>
    <w:rsid w:val="00DC3E6C"/>
    <w:rsid w:val="00DC425F"/>
    <w:rsid w:val="00DC5E68"/>
    <w:rsid w:val="00DD02DF"/>
    <w:rsid w:val="00DD2C10"/>
    <w:rsid w:val="00DD7A46"/>
    <w:rsid w:val="00DE46AF"/>
    <w:rsid w:val="00DE50CB"/>
    <w:rsid w:val="00DE58ED"/>
    <w:rsid w:val="00DF01D4"/>
    <w:rsid w:val="00DF065D"/>
    <w:rsid w:val="00DF3869"/>
    <w:rsid w:val="00DF5B1B"/>
    <w:rsid w:val="00E157C8"/>
    <w:rsid w:val="00E206AE"/>
    <w:rsid w:val="00E23397"/>
    <w:rsid w:val="00E23A15"/>
    <w:rsid w:val="00E32CD7"/>
    <w:rsid w:val="00E359DA"/>
    <w:rsid w:val="00E36FF3"/>
    <w:rsid w:val="00E44EE1"/>
    <w:rsid w:val="00E5241D"/>
    <w:rsid w:val="00E55F4F"/>
    <w:rsid w:val="00E5680C"/>
    <w:rsid w:val="00E61A16"/>
    <w:rsid w:val="00E64674"/>
    <w:rsid w:val="00E656AA"/>
    <w:rsid w:val="00E65BF4"/>
    <w:rsid w:val="00E75663"/>
    <w:rsid w:val="00E76267"/>
    <w:rsid w:val="00E959D3"/>
    <w:rsid w:val="00E97222"/>
    <w:rsid w:val="00EA38CF"/>
    <w:rsid w:val="00EA4E39"/>
    <w:rsid w:val="00EA535B"/>
    <w:rsid w:val="00EA5BD6"/>
    <w:rsid w:val="00EB147E"/>
    <w:rsid w:val="00EB5B46"/>
    <w:rsid w:val="00EC579D"/>
    <w:rsid w:val="00ED5BDC"/>
    <w:rsid w:val="00ED7DAC"/>
    <w:rsid w:val="00EE03D1"/>
    <w:rsid w:val="00EE3134"/>
    <w:rsid w:val="00EE6FFF"/>
    <w:rsid w:val="00EE7591"/>
    <w:rsid w:val="00EE79D8"/>
    <w:rsid w:val="00EF066C"/>
    <w:rsid w:val="00F064A9"/>
    <w:rsid w:val="00F067A6"/>
    <w:rsid w:val="00F11A6D"/>
    <w:rsid w:val="00F1532B"/>
    <w:rsid w:val="00F161E9"/>
    <w:rsid w:val="00F20B25"/>
    <w:rsid w:val="00F24245"/>
    <w:rsid w:val="00F24E5A"/>
    <w:rsid w:val="00F3001B"/>
    <w:rsid w:val="00F3008A"/>
    <w:rsid w:val="00F42B8A"/>
    <w:rsid w:val="00F64296"/>
    <w:rsid w:val="00F652CA"/>
    <w:rsid w:val="00F70C03"/>
    <w:rsid w:val="00F72E6B"/>
    <w:rsid w:val="00F80716"/>
    <w:rsid w:val="00F80D40"/>
    <w:rsid w:val="00F80F56"/>
    <w:rsid w:val="00F819A1"/>
    <w:rsid w:val="00F84C6D"/>
    <w:rsid w:val="00F8784C"/>
    <w:rsid w:val="00F9084A"/>
    <w:rsid w:val="00F91D92"/>
    <w:rsid w:val="00F97467"/>
    <w:rsid w:val="00FA0169"/>
    <w:rsid w:val="00FA03F3"/>
    <w:rsid w:val="00FA0DCE"/>
    <w:rsid w:val="00FB0497"/>
    <w:rsid w:val="00FB3F05"/>
    <w:rsid w:val="00FB3FC0"/>
    <w:rsid w:val="00FB6E40"/>
    <w:rsid w:val="00FC1CCE"/>
    <w:rsid w:val="00FC43AB"/>
    <w:rsid w:val="00FD0570"/>
    <w:rsid w:val="00FD1CCB"/>
    <w:rsid w:val="00FD3279"/>
    <w:rsid w:val="00FF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951C2"/>
  <w15:docId w15:val="{B9214577-298B-4A9A-8FBD-C9AFC869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7CCA"/>
    <w:pPr>
      <w:spacing w:before="200" w:after="200"/>
    </w:pPr>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5"/>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before="0"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6"/>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dSpace">
    <w:name w:val="Quad Space"/>
    <w:basedOn w:val="Normal"/>
    <w:link w:val="QuadSpaceChar"/>
    <w:qFormat/>
    <w:rsid w:val="00CB1E20"/>
    <w:pPr>
      <w:spacing w:before="840" w:after="0"/>
    </w:pPr>
  </w:style>
  <w:style w:type="character" w:customStyle="1" w:styleId="QuadSpaceChar">
    <w:name w:val="Quad Space Char"/>
    <w:basedOn w:val="DefaultParagraphFont"/>
    <w:link w:val="QuadSpace"/>
    <w:rsid w:val="00CB1E20"/>
  </w:style>
  <w:style w:type="paragraph" w:customStyle="1" w:styleId="SingleSpace">
    <w:name w:val="Single Space"/>
    <w:basedOn w:val="Normal"/>
    <w:link w:val="SingleSpaceChar"/>
    <w:qFormat/>
    <w:rsid w:val="00CB1E20"/>
    <w:pPr>
      <w:spacing w:before="0" w:after="0"/>
    </w:pPr>
  </w:style>
  <w:style w:type="character" w:customStyle="1" w:styleId="SingleSpaceChar">
    <w:name w:val="Single Space Char"/>
    <w:basedOn w:val="DefaultParagraphFont"/>
    <w:link w:val="SingleSpace"/>
    <w:rsid w:val="00CB1E20"/>
  </w:style>
  <w:style w:type="paragraph" w:styleId="Header">
    <w:name w:val="header"/>
    <w:basedOn w:val="Normal"/>
    <w:link w:val="HeaderChar"/>
    <w:uiPriority w:val="99"/>
    <w:unhideWhenUsed/>
    <w:rsid w:val="005558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55811"/>
  </w:style>
  <w:style w:type="paragraph" w:styleId="Revision">
    <w:name w:val="Revision"/>
    <w:hidden/>
    <w:uiPriority w:val="99"/>
    <w:semiHidden/>
    <w:rsid w:val="006D4B39"/>
    <w:pPr>
      <w:spacing w:before="0" w:line="240" w:lineRule="auto"/>
    </w:pPr>
  </w:style>
  <w:style w:type="character" w:styleId="CommentReference">
    <w:name w:val="annotation reference"/>
    <w:basedOn w:val="DefaultParagraphFont"/>
    <w:semiHidden/>
    <w:unhideWhenUsed/>
    <w:rsid w:val="00F24245"/>
    <w:rPr>
      <w:sz w:val="16"/>
      <w:szCs w:val="16"/>
    </w:rPr>
  </w:style>
  <w:style w:type="paragraph" w:styleId="CommentText">
    <w:name w:val="annotation text"/>
    <w:basedOn w:val="Normal"/>
    <w:link w:val="CommentTextChar"/>
    <w:unhideWhenUsed/>
    <w:rsid w:val="00F24245"/>
    <w:pPr>
      <w:spacing w:line="240" w:lineRule="auto"/>
    </w:pPr>
    <w:rPr>
      <w:sz w:val="20"/>
      <w:szCs w:val="20"/>
    </w:rPr>
  </w:style>
  <w:style w:type="character" w:customStyle="1" w:styleId="CommentTextChar">
    <w:name w:val="Comment Text Char"/>
    <w:basedOn w:val="DefaultParagraphFont"/>
    <w:link w:val="CommentText"/>
    <w:rsid w:val="00F24245"/>
    <w:rPr>
      <w:sz w:val="20"/>
      <w:szCs w:val="20"/>
    </w:rPr>
  </w:style>
  <w:style w:type="paragraph" w:styleId="CommentSubject">
    <w:name w:val="annotation subject"/>
    <w:basedOn w:val="CommentText"/>
    <w:next w:val="CommentText"/>
    <w:link w:val="CommentSubjectChar"/>
    <w:semiHidden/>
    <w:unhideWhenUsed/>
    <w:rsid w:val="00F24245"/>
    <w:rPr>
      <w:b/>
      <w:bCs/>
    </w:rPr>
  </w:style>
  <w:style w:type="character" w:customStyle="1" w:styleId="CommentSubjectChar">
    <w:name w:val="Comment Subject Char"/>
    <w:basedOn w:val="CommentTextChar"/>
    <w:link w:val="CommentSubject"/>
    <w:semiHidden/>
    <w:rsid w:val="00F24245"/>
    <w:rPr>
      <w:b/>
      <w:bCs/>
      <w:sz w:val="20"/>
      <w:szCs w:val="20"/>
    </w:rPr>
  </w:style>
  <w:style w:type="character" w:styleId="UnresolvedMention">
    <w:name w:val="Unresolved Mention"/>
    <w:basedOn w:val="DefaultParagraphFont"/>
    <w:uiPriority w:val="99"/>
    <w:semiHidden/>
    <w:unhideWhenUsed/>
    <w:rsid w:val="003333E0"/>
    <w:rPr>
      <w:color w:val="605E5C"/>
      <w:shd w:val="clear" w:color="auto" w:fill="E1DFDD"/>
    </w:rPr>
  </w:style>
  <w:style w:type="character" w:customStyle="1" w:styleId="cf01">
    <w:name w:val="cf01"/>
    <w:basedOn w:val="DefaultParagraphFont"/>
    <w:rsid w:val="007C1074"/>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erson\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5491D80A924E499268A372D8DA49AD" ma:contentTypeVersion="5" ma:contentTypeDescription="Create a new document." ma:contentTypeScope="" ma:versionID="f24bc39cfe0a858692bead1b214d36b8">
  <xsd:schema xmlns:xsd="http://www.w3.org/2001/XMLSchema" xmlns:xs="http://www.w3.org/2001/XMLSchema" xmlns:p="http://schemas.microsoft.com/office/2006/metadata/properties" xmlns:ns2="40cbf223-5312-4612-8915-740ab1b37077" xmlns:ns3="dc64f778-5b0f-404d-9aee-439d2aeee690" targetNamespace="http://schemas.microsoft.com/office/2006/metadata/properties" ma:root="true" ma:fieldsID="51eb83e9e8b9c2f3cfbbeb5b19ab789d" ns2:_="" ns3:_="">
    <xsd:import namespace="40cbf223-5312-4612-8915-740ab1b37077"/>
    <xsd:import namespace="dc64f778-5b0f-404d-9aee-439d2aeee6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bf223-5312-4612-8915-740ab1b37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4f778-5b0f-404d-9aee-439d2aeee6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FF8704-EC23-4F73-943B-1C39D68CF4B7}">
  <ds:schemaRefs>
    <ds:schemaRef ds:uri="http://schemas.openxmlformats.org/officeDocument/2006/bibliography"/>
  </ds:schemaRefs>
</ds:datastoreItem>
</file>

<file path=customXml/itemProps2.xml><?xml version="1.0" encoding="utf-8"?>
<ds:datastoreItem xmlns:ds="http://schemas.openxmlformats.org/officeDocument/2006/customXml" ds:itemID="{C94E6535-D98E-4887-B9A3-7F2BBDB2E9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89E8E8-A38C-4A12-972F-EE41D2CDE8AB}">
  <ds:schemaRefs>
    <ds:schemaRef ds:uri="http://schemas.microsoft.com/sharepoint/v3/contenttype/forms"/>
  </ds:schemaRefs>
</ds:datastoreItem>
</file>

<file path=customXml/itemProps4.xml><?xml version="1.0" encoding="utf-8"?>
<ds:datastoreItem xmlns:ds="http://schemas.openxmlformats.org/officeDocument/2006/customXml" ds:itemID="{B7EAC470-2BF9-41DF-BB0D-803D52515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bf223-5312-4612-8915-740ab1b37077"/>
    <ds:schemaRef ds:uri="dc64f778-5b0f-404d-9aee-439d2aeee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DLI letterhead</Template>
  <TotalTime>3</TotalTime>
  <Pages>4</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Recruited migrant agricultural worker statement</vt:lpstr>
    </vt:vector>
  </TitlesOfParts>
  <Manager/>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Recruited migrant agricultural worker statement</dc:title>
  <dc:subject/>
  <dc:creator>Labor Standards, Minnesota Department of Labor and Industry</dc:creator>
  <cp:keywords/>
  <dc:description/>
  <cp:lastModifiedBy>Emerson, Blair (She/Her/Hers) (DLI)</cp:lastModifiedBy>
  <cp:revision>3</cp:revision>
  <dcterms:created xsi:type="dcterms:W3CDTF">2024-02-14T14:23:00Z</dcterms:created>
  <dcterms:modified xsi:type="dcterms:W3CDTF">2026-10-20T17:53:00Z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1.3</vt:lpwstr>
  </property>
  <property fmtid="{D5CDD505-2E9C-101B-9397-08002B2CF9AE}" pid="3" name="ContentTypeId">
    <vt:lpwstr>0x010100D35491D80A924E499268A372D8DA49AD</vt:lpwstr>
  </property>
</Properties>
</file>