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color w:val="003865" w:themeColor="accent1"/>
          <w:sz w:val="40"/>
          <w:szCs w:val="40"/>
        </w:rPr>
        <w:id w:val="10729564"/>
        <w:docPartObj>
          <w:docPartGallery w:val="Cover Pages"/>
          <w:docPartUnique/>
        </w:docPartObj>
      </w:sdtPr>
      <w:sdtEndPr/>
      <w:sdtContent>
        <w:p w14:paraId="4757DBD6" w14:textId="77777777" w:rsidR="00BF3DBA" w:rsidRDefault="0096792E" w:rsidP="00FA5051">
          <w:pPr>
            <w:ind w:left="-810"/>
          </w:pPr>
          <w:r>
            <w:rPr>
              <w:noProof/>
            </w:rPr>
            <w:drawing>
              <wp:inline distT="0" distB="0" distL="0" distR="0" wp14:anchorId="18455F94" wp14:editId="38705CD3">
                <wp:extent cx="2734574" cy="454945"/>
                <wp:effectExtent l="0" t="0" r="0" b="0"/>
                <wp:docPr id="3" name="Graphic 3" descr="Logo:  Minnesota Department of Labor and Indust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phic 3" descr="Logo:  Minnesota Department of Labor and Industry"/>
                        <pic:cNvPicPr/>
                      </pic:nvPicPr>
                      <pic:blipFill rotWithShape="1"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rcRect l="3375" t="17270" r="2687" b="-3846"/>
                        <a:stretch/>
                      </pic:blipFill>
                      <pic:spPr bwMode="auto">
                        <a:xfrm>
                          <a:off x="0" y="0"/>
                          <a:ext cx="2766553" cy="4602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C9A6B12" w14:textId="14B7C8EA" w:rsidR="00A469C5" w:rsidRPr="00FA5051" w:rsidRDefault="00FA5051" w:rsidP="00FA5051">
          <w:pPr>
            <w:pStyle w:val="Heading1"/>
            <w:ind w:left="-720"/>
          </w:pPr>
          <w:r w:rsidRPr="00FA5051">
            <w:t xml:space="preserve">Application for child labor exemption </w:t>
          </w:r>
          <w:proofErr w:type="gramStart"/>
          <w:r w:rsidRPr="00FA5051">
            <w:t>permit</w:t>
          </w:r>
          <w:proofErr w:type="gramEnd"/>
          <w:r w:rsidRPr="00FA5051">
            <w:t xml:space="preserve"> actors, models, performers under 16 years of age</w:t>
          </w:r>
        </w:p>
      </w:sdtContent>
    </w:sdt>
    <w:tbl>
      <w:tblPr>
        <w:tblW w:w="11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77"/>
        <w:gridCol w:w="1284"/>
        <w:gridCol w:w="1312"/>
        <w:gridCol w:w="144"/>
        <w:gridCol w:w="212"/>
        <w:gridCol w:w="870"/>
        <w:gridCol w:w="2677"/>
      </w:tblGrid>
      <w:tr w:rsidR="00BF3DBA" w:rsidRPr="00110CD0" w14:paraId="28830B65" w14:textId="77777777" w:rsidTr="00110CD0">
        <w:trPr>
          <w:cantSplit/>
          <w:trHeight w:val="504"/>
          <w:jc w:val="center"/>
        </w:trPr>
        <w:tc>
          <w:tcPr>
            <w:tcW w:w="6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670C" w14:textId="20E78D72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Name of minor</w:t>
            </w:r>
          </w:p>
        </w:tc>
        <w:tc>
          <w:tcPr>
            <w:tcW w:w="166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3E52AD4" w14:textId="615462EC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Age</w:t>
            </w:r>
          </w:p>
        </w:tc>
        <w:tc>
          <w:tcPr>
            <w:tcW w:w="354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9A8B70C" w14:textId="7D319A9E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Birth date</w:t>
            </w:r>
          </w:p>
        </w:tc>
      </w:tr>
      <w:tr w:rsidR="00BF3DBA" w:rsidRPr="00110CD0" w14:paraId="00EDE03A" w14:textId="77777777" w:rsidTr="00110CD0">
        <w:trPr>
          <w:cantSplit/>
          <w:trHeight w:val="504"/>
          <w:jc w:val="center"/>
        </w:trPr>
        <w:tc>
          <w:tcPr>
            <w:tcW w:w="6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8D5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Address</w:t>
            </w:r>
          </w:p>
          <w:p w14:paraId="5E4EE6BB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13F68E98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1668" w:type="dxa"/>
            <w:gridSpan w:val="3"/>
            <w:tcBorders>
              <w:left w:val="single" w:sz="4" w:space="0" w:color="auto"/>
            </w:tcBorders>
          </w:tcPr>
          <w:p w14:paraId="74C91DF4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City</w:t>
            </w:r>
          </w:p>
        </w:tc>
        <w:tc>
          <w:tcPr>
            <w:tcW w:w="870" w:type="dxa"/>
          </w:tcPr>
          <w:p w14:paraId="628F1772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State</w:t>
            </w:r>
          </w:p>
          <w:p w14:paraId="2683495B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2677" w:type="dxa"/>
          </w:tcPr>
          <w:p w14:paraId="15A1F2D7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Zip code</w:t>
            </w:r>
          </w:p>
        </w:tc>
      </w:tr>
      <w:tr w:rsidR="00BF3DBA" w:rsidRPr="00110CD0" w14:paraId="1579FC57" w14:textId="77777777" w:rsidTr="00110CD0">
        <w:trPr>
          <w:cantSplit/>
          <w:trHeight w:val="504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B470" w14:textId="703601CF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School minor attends or school district where the minor resides</w:t>
            </w:r>
          </w:p>
        </w:tc>
      </w:tr>
      <w:tr w:rsidR="00BF3DBA" w:rsidRPr="00110CD0" w14:paraId="737881EE" w14:textId="77777777" w:rsidTr="00110CD0">
        <w:trPr>
          <w:cantSplit/>
          <w:trHeight w:val="504"/>
          <w:jc w:val="center"/>
        </w:trPr>
        <w:tc>
          <w:tcPr>
            <w:tcW w:w="6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57C5" w14:textId="39332F6B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Employer name</w:t>
            </w:r>
          </w:p>
        </w:tc>
        <w:tc>
          <w:tcPr>
            <w:tcW w:w="521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77DE2F4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Owner/manager</w:t>
            </w:r>
          </w:p>
        </w:tc>
      </w:tr>
      <w:tr w:rsidR="00BF3DBA" w:rsidRPr="00110CD0" w14:paraId="3C709B90" w14:textId="77777777" w:rsidTr="00110CD0">
        <w:trPr>
          <w:cantSplit/>
          <w:trHeight w:val="576"/>
          <w:jc w:val="center"/>
        </w:trPr>
        <w:tc>
          <w:tcPr>
            <w:tcW w:w="6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8C0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Address</w:t>
            </w:r>
          </w:p>
          <w:p w14:paraId="12AE502B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4446432F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1668" w:type="dxa"/>
            <w:gridSpan w:val="3"/>
            <w:tcBorders>
              <w:left w:val="single" w:sz="4" w:space="0" w:color="auto"/>
            </w:tcBorders>
          </w:tcPr>
          <w:p w14:paraId="568C3971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City</w:t>
            </w:r>
          </w:p>
        </w:tc>
        <w:tc>
          <w:tcPr>
            <w:tcW w:w="870" w:type="dxa"/>
          </w:tcPr>
          <w:p w14:paraId="5C8475F2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State</w:t>
            </w:r>
          </w:p>
          <w:p w14:paraId="60ADB335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2677" w:type="dxa"/>
          </w:tcPr>
          <w:p w14:paraId="02C0E07C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Zip code</w:t>
            </w:r>
          </w:p>
        </w:tc>
      </w:tr>
      <w:tr w:rsidR="00BF3DBA" w:rsidRPr="00110CD0" w14:paraId="7F5B7B6F" w14:textId="77777777" w:rsidTr="00110CD0">
        <w:trPr>
          <w:cantSplit/>
          <w:trHeight w:val="576"/>
          <w:jc w:val="center"/>
        </w:trPr>
        <w:tc>
          <w:tcPr>
            <w:tcW w:w="6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A4BA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Phone number</w:t>
            </w:r>
          </w:p>
        </w:tc>
        <w:tc>
          <w:tcPr>
            <w:tcW w:w="5215" w:type="dxa"/>
            <w:gridSpan w:val="5"/>
            <w:tcBorders>
              <w:left w:val="single" w:sz="4" w:space="0" w:color="auto"/>
            </w:tcBorders>
          </w:tcPr>
          <w:p w14:paraId="4B185401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Email address</w:t>
            </w:r>
          </w:p>
        </w:tc>
      </w:tr>
      <w:tr w:rsidR="00BF3DBA" w:rsidRPr="00110CD0" w14:paraId="373DA8D7" w14:textId="77777777" w:rsidTr="00110CD0">
        <w:trPr>
          <w:cantSplit/>
          <w:trHeight w:val="576"/>
          <w:jc w:val="center"/>
        </w:trPr>
        <w:tc>
          <w:tcPr>
            <w:tcW w:w="7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3FB1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Proposed occupation</w:t>
            </w:r>
          </w:p>
        </w:tc>
        <w:tc>
          <w:tcPr>
            <w:tcW w:w="3759" w:type="dxa"/>
            <w:gridSpan w:val="3"/>
            <w:tcBorders>
              <w:left w:val="single" w:sz="4" w:space="0" w:color="auto"/>
            </w:tcBorders>
          </w:tcPr>
          <w:p w14:paraId="25E75892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Rate of pay</w:t>
            </w:r>
          </w:p>
        </w:tc>
      </w:tr>
      <w:tr w:rsidR="00BF3DBA" w:rsidRPr="00110CD0" w14:paraId="6459AF2F" w14:textId="77777777" w:rsidTr="00110CD0">
        <w:trPr>
          <w:cantSplit/>
          <w:trHeight w:val="576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04BD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Description of duties</w:t>
            </w:r>
          </w:p>
        </w:tc>
      </w:tr>
      <w:tr w:rsidR="00BF3DBA" w:rsidRPr="00110CD0" w14:paraId="1F9C8C78" w14:textId="77777777" w:rsidTr="00110CD0">
        <w:trPr>
          <w:cantSplit/>
          <w:trHeight w:val="576"/>
          <w:jc w:val="center"/>
        </w:trPr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86D3" w14:textId="6B9E45C6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Proposed dates of employment</w:t>
            </w:r>
          </w:p>
          <w:p w14:paraId="791B23F1" w14:textId="22D3CD2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br/>
              <w:t>start:                                      end: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C5D8" w14:textId="284E3F04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Hours of employment (show a.m./p.m.)</w:t>
            </w:r>
          </w:p>
          <w:p w14:paraId="0038BB86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1B7EC52B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                               To</w:t>
            </w:r>
          </w:p>
        </w:tc>
        <w:tc>
          <w:tcPr>
            <w:tcW w:w="3903" w:type="dxa"/>
            <w:gridSpan w:val="4"/>
            <w:tcBorders>
              <w:left w:val="single" w:sz="4" w:space="0" w:color="auto"/>
            </w:tcBorders>
          </w:tcPr>
          <w:p w14:paraId="695ED305" w14:textId="1742870F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Proposed hours worked per week (seven-day period)</w:t>
            </w:r>
          </w:p>
          <w:p w14:paraId="75D24B38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</w:tr>
      <w:tr w:rsidR="00BF3DBA" w:rsidRPr="00110CD0" w14:paraId="564C5A8C" w14:textId="77777777" w:rsidTr="00110CD0">
        <w:trPr>
          <w:cantSplit/>
          <w:trHeight w:val="576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AB70" w14:textId="15073E1E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Days of employment </w:t>
            </w: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40911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Su </w:t>
            </w: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147826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M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170436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Tu</w:t>
            </w: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50741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W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-145801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Th</w:t>
            </w: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-180345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F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-59718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Sa    (check applicable days) </w:t>
            </w:r>
          </w:p>
          <w:p w14:paraId="614ECB57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26DBB8C6" w14:textId="77777777" w:rsidR="00BF3DBA" w:rsidRPr="00110CD0" w:rsidRDefault="001A3A91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152243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Workdays vary (explain): ______________________________________________________________________________________________________</w:t>
            </w:r>
          </w:p>
        </w:tc>
      </w:tr>
      <w:tr w:rsidR="00BF3DBA" w:rsidRPr="00110CD0" w14:paraId="53019E06" w14:textId="77777777" w:rsidTr="00110CD0">
        <w:trPr>
          <w:cantSplit/>
          <w:trHeight w:val="576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85CD" w14:textId="5C79507B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Specific exemption(s) sought:</w:t>
            </w:r>
          </w:p>
          <w:p w14:paraId="422BD440" w14:textId="77777777" w:rsidR="00BF3DBA" w:rsidRPr="00110CD0" w:rsidRDefault="001A3A91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58419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 Employment before 7 a.m. or after 9 p.m.</w:t>
            </w:r>
          </w:p>
          <w:p w14:paraId="267A7FBB" w14:textId="660A0952" w:rsidR="00BF3DBA" w:rsidRPr="00110CD0" w:rsidRDefault="001A3A91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86155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 Employment for more than </w:t>
            </w:r>
            <w:r w:rsidR="00FA5051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eight</w:t>
            </w:r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hours a day/or more than 40 hours a work week.</w:t>
            </w:r>
          </w:p>
          <w:p w14:paraId="4482F2AA" w14:textId="77777777" w:rsidR="00BF3DBA" w:rsidRPr="00110CD0" w:rsidRDefault="001A3A91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-165058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 Employment during school hours on school days.</w:t>
            </w:r>
          </w:p>
          <w:p w14:paraId="6EA43367" w14:textId="77777777" w:rsidR="00BF3DBA" w:rsidRPr="00110CD0" w:rsidRDefault="001A3A91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bidi="ar-SA"/>
                </w:rPr>
                <w:id w:val="14518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  <w:sz w:val="20"/>
                    <w:szCs w:val="20"/>
                    <w:lang w:bidi="ar-SA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  Employment in rooms where liquor is served or consumed.</w:t>
            </w:r>
          </w:p>
          <w:p w14:paraId="2C54F9D8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</w:tr>
      <w:tr w:rsidR="00BF3DBA" w:rsidRPr="00110CD0" w14:paraId="37ED9135" w14:textId="77777777" w:rsidTr="00110CD0">
        <w:trPr>
          <w:cantSplit/>
          <w:trHeight w:val="737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D0A4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Describe the minor’s special talent, unique qualification or special need for this employment:  </w:t>
            </w:r>
          </w:p>
          <w:p w14:paraId="1549BF77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27732F43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00181BC2" w14:textId="6E441201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</w:tr>
      <w:tr w:rsidR="00BF3DBA" w:rsidRPr="00110CD0" w14:paraId="1C6F42B1" w14:textId="77777777" w:rsidTr="00110CD0">
        <w:trPr>
          <w:cantSplit/>
          <w:trHeight w:val="737"/>
          <w:jc w:val="center"/>
        </w:trPr>
        <w:tc>
          <w:tcPr>
            <w:tcW w:w="11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6CC8" w14:textId="44739C1C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What measures are being taken to protect the minor’s health, education or welfare (i.e. safety precautions, tutoring, supervision, etc.)?</w:t>
            </w:r>
          </w:p>
          <w:p w14:paraId="42C13CEB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1A2F9578" w14:textId="77777777" w:rsidR="00BF3DBA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02A2038F" w14:textId="77777777" w:rsidR="00110CD0" w:rsidRPr="00110CD0" w:rsidRDefault="00110CD0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</w:tr>
    </w:tbl>
    <w:p w14:paraId="2C1DCC75" w14:textId="1782A9AC" w:rsidR="00BF3DBA" w:rsidRPr="00110CD0" w:rsidRDefault="00BF3DBA" w:rsidP="00BF3DBA">
      <w:pPr>
        <w:spacing w:before="0" w:after="0" w:line="240" w:lineRule="auto"/>
        <w:ind w:left="-630"/>
        <w:rPr>
          <w:rFonts w:asciiTheme="minorHAnsi" w:hAnsiTheme="minorHAnsi" w:cstheme="minorHAnsi"/>
          <w:sz w:val="20"/>
          <w:szCs w:val="20"/>
          <w:lang w:bidi="ar-SA"/>
        </w:rPr>
      </w:pPr>
      <w:r w:rsidRPr="00110CD0">
        <w:rPr>
          <w:rFonts w:asciiTheme="minorHAnsi" w:hAnsiTheme="minorHAnsi" w:cstheme="minorHAnsi"/>
          <w:sz w:val="20"/>
          <w:szCs w:val="20"/>
          <w:lang w:bidi="ar-SA"/>
        </w:rPr>
        <w:lastRenderedPageBreak/>
        <w:t xml:space="preserve">I certify that </w:t>
      </w:r>
      <w:proofErr w:type="gramStart"/>
      <w:r w:rsidRPr="00110CD0">
        <w:rPr>
          <w:rFonts w:asciiTheme="minorHAnsi" w:hAnsiTheme="minorHAnsi" w:cstheme="minorHAnsi"/>
          <w:sz w:val="20"/>
          <w:szCs w:val="20"/>
          <w:lang w:bidi="ar-SA"/>
        </w:rPr>
        <w:t>all of</w:t>
      </w:r>
      <w:proofErr w:type="gramEnd"/>
      <w:r w:rsidRPr="00110CD0">
        <w:rPr>
          <w:rFonts w:asciiTheme="minorHAnsi" w:hAnsiTheme="minorHAnsi" w:cstheme="minorHAnsi"/>
          <w:sz w:val="20"/>
          <w:szCs w:val="20"/>
          <w:lang w:bidi="ar-SA"/>
        </w:rPr>
        <w:t xml:space="preserve"> the above statements are true and correct.</w:t>
      </w:r>
    </w:p>
    <w:tbl>
      <w:tblPr>
        <w:tblStyle w:val="TableGrid2"/>
        <w:tblW w:w="11403" w:type="dxa"/>
        <w:tblInd w:w="-698" w:type="dxa"/>
        <w:tblLook w:val="04A0" w:firstRow="1" w:lastRow="0" w:firstColumn="1" w:lastColumn="0" w:noHBand="0" w:noVBand="1"/>
      </w:tblPr>
      <w:tblGrid>
        <w:gridCol w:w="5016"/>
        <w:gridCol w:w="6387"/>
      </w:tblGrid>
      <w:tr w:rsidR="00BF3DBA" w:rsidRPr="00110CD0" w14:paraId="1805EB84" w14:textId="77777777" w:rsidTr="00BF3DBA">
        <w:tc>
          <w:tcPr>
            <w:tcW w:w="5016" w:type="dxa"/>
          </w:tcPr>
          <w:p w14:paraId="0E3965C5" w14:textId="77777777" w:rsidR="00BF3DBA" w:rsidRPr="00110CD0" w:rsidRDefault="00BF3DBA" w:rsidP="00BF3DBA">
            <w:pPr>
              <w:spacing w:before="0" w:after="0"/>
              <w:rPr>
                <w:rFonts w:asciiTheme="minorHAnsi" w:hAnsiTheme="minorHAnsi" w:cstheme="minorHAnsi"/>
              </w:rPr>
            </w:pPr>
            <w:r w:rsidRPr="00110CD0">
              <w:rPr>
                <w:rFonts w:asciiTheme="minorHAnsi" w:hAnsiTheme="minorHAnsi" w:cstheme="minorHAnsi"/>
              </w:rPr>
              <w:t>Applicant name</w:t>
            </w:r>
          </w:p>
        </w:tc>
        <w:tc>
          <w:tcPr>
            <w:tcW w:w="6387" w:type="dxa"/>
          </w:tcPr>
          <w:p w14:paraId="4B01F20F" w14:textId="77777777" w:rsidR="00BF3DBA" w:rsidRPr="00110CD0" w:rsidRDefault="00BF3DBA" w:rsidP="00BF3DBA">
            <w:pPr>
              <w:spacing w:before="0" w:after="0"/>
              <w:rPr>
                <w:rFonts w:asciiTheme="minorHAnsi" w:hAnsiTheme="minorHAnsi" w:cstheme="minorHAnsi"/>
              </w:rPr>
            </w:pPr>
            <w:r w:rsidRPr="00110CD0">
              <w:rPr>
                <w:rFonts w:asciiTheme="minorHAnsi" w:hAnsiTheme="minorHAnsi" w:cstheme="minorHAnsi"/>
              </w:rPr>
              <w:t>Applicant relation to minor:</w:t>
            </w:r>
          </w:p>
          <w:p w14:paraId="24B00BD5" w14:textId="77777777" w:rsidR="00BF3DBA" w:rsidRPr="00110CD0" w:rsidRDefault="001A3A91" w:rsidP="00BF3DBA">
            <w:pPr>
              <w:spacing w:before="0"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732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parent</w:t>
            </w:r>
            <w:r w:rsidR="00BF3DBA" w:rsidRPr="00110CD0">
              <w:rPr>
                <w:rFonts w:asciiTheme="minorHAnsi" w:hAnsiTheme="minorHAnsi" w:cstheme="minorHAnsi"/>
              </w:rPr>
              <w:tab/>
            </w:r>
            <w:r w:rsidR="00BF3DBA" w:rsidRPr="00110CD0">
              <w:rPr>
                <w:rFonts w:asciiTheme="minorHAnsi" w:hAnsiTheme="minorHAnsi" w:cstheme="minorHAnsi"/>
              </w:rPr>
              <w:tab/>
            </w:r>
            <w:r w:rsidR="00BF3DBA" w:rsidRPr="00110CD0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-15322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guardian  </w:t>
            </w:r>
          </w:p>
          <w:p w14:paraId="10C2B0D1" w14:textId="63921223" w:rsidR="00BF3DBA" w:rsidRPr="00110CD0" w:rsidRDefault="001A3A91" w:rsidP="00BF3DBA">
            <w:pPr>
              <w:spacing w:before="0"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736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school official </w:t>
            </w:r>
            <w:r w:rsidR="00110CD0">
              <w:rPr>
                <w:rFonts w:asciiTheme="minorHAnsi" w:hAnsiTheme="minorHAnsi" w:cstheme="minorHAnsi"/>
              </w:rPr>
              <w:t xml:space="preserve">      </w:t>
            </w:r>
            <w:r w:rsidR="00BF3DBA" w:rsidRPr="00110CD0">
              <w:rPr>
                <w:rFonts w:asciiTheme="minorHAnsi" w:hAnsiTheme="minorHAnsi" w:cstheme="minorHAnsi"/>
              </w:rPr>
              <w:t xml:space="preserve">             </w:t>
            </w:r>
            <w:r w:rsidR="00BF3DBA" w:rsidRPr="00110CD0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</w:rPr>
                <w:id w:val="-173431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youth employment specialist</w:t>
            </w:r>
          </w:p>
        </w:tc>
      </w:tr>
    </w:tbl>
    <w:tbl>
      <w:tblPr>
        <w:tblW w:w="11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850"/>
        <w:gridCol w:w="723"/>
        <w:gridCol w:w="1580"/>
        <w:gridCol w:w="844"/>
        <w:gridCol w:w="2416"/>
        <w:gridCol w:w="12"/>
      </w:tblGrid>
      <w:tr w:rsidR="00BF3DBA" w:rsidRPr="00110CD0" w14:paraId="4AC184E3" w14:textId="77777777" w:rsidTr="00593527">
        <w:trPr>
          <w:gridAfter w:val="1"/>
          <w:wAfter w:w="12" w:type="dxa"/>
          <w:cantSplit/>
          <w:trHeight w:val="576"/>
          <w:jc w:val="center"/>
        </w:trPr>
        <w:tc>
          <w:tcPr>
            <w:tcW w:w="5850" w:type="dxa"/>
          </w:tcPr>
          <w:p w14:paraId="3628D329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Address</w:t>
            </w:r>
          </w:p>
          <w:p w14:paraId="5739AC2D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  <w:p w14:paraId="5A8F23D8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2303" w:type="dxa"/>
            <w:gridSpan w:val="2"/>
          </w:tcPr>
          <w:p w14:paraId="405F0C15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City</w:t>
            </w:r>
          </w:p>
        </w:tc>
        <w:tc>
          <w:tcPr>
            <w:tcW w:w="844" w:type="dxa"/>
          </w:tcPr>
          <w:p w14:paraId="195F49B6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State</w:t>
            </w:r>
          </w:p>
          <w:p w14:paraId="779B9AEA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2416" w:type="dxa"/>
          </w:tcPr>
          <w:p w14:paraId="2792EE02" w14:textId="77777777" w:rsidR="00BF3DBA" w:rsidRPr="00110CD0" w:rsidRDefault="00BF3DBA" w:rsidP="00BF3DBA">
            <w:pPr>
              <w:tabs>
                <w:tab w:val="right" w:pos="9360"/>
              </w:tabs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Zip code</w:t>
            </w:r>
          </w:p>
        </w:tc>
      </w:tr>
      <w:tr w:rsidR="00BF3DBA" w:rsidRPr="00110CD0" w14:paraId="5396926F" w14:textId="77777777" w:rsidTr="00593527">
        <w:trPr>
          <w:cantSplit/>
          <w:trHeight w:val="576"/>
          <w:jc w:val="center"/>
        </w:trPr>
        <w:tc>
          <w:tcPr>
            <w:tcW w:w="6573" w:type="dxa"/>
            <w:gridSpan w:val="2"/>
          </w:tcPr>
          <w:p w14:paraId="7D13E136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Applicant email address</w:t>
            </w:r>
          </w:p>
        </w:tc>
        <w:tc>
          <w:tcPr>
            <w:tcW w:w="4852" w:type="dxa"/>
            <w:gridSpan w:val="4"/>
          </w:tcPr>
          <w:p w14:paraId="7EB3D245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Applicant phone number</w:t>
            </w:r>
          </w:p>
        </w:tc>
      </w:tr>
      <w:tr w:rsidR="00BF3DBA" w:rsidRPr="00110CD0" w14:paraId="2F3BABB1" w14:textId="77777777" w:rsidTr="00593527">
        <w:trPr>
          <w:cantSplit/>
          <w:trHeight w:val="576"/>
          <w:jc w:val="center"/>
        </w:trPr>
        <w:tc>
          <w:tcPr>
            <w:tcW w:w="6573" w:type="dxa"/>
            <w:gridSpan w:val="2"/>
          </w:tcPr>
          <w:p w14:paraId="527C7F6B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>Applicant signature</w:t>
            </w:r>
          </w:p>
        </w:tc>
        <w:tc>
          <w:tcPr>
            <w:tcW w:w="4852" w:type="dxa"/>
            <w:gridSpan w:val="4"/>
          </w:tcPr>
          <w:p w14:paraId="0D311693" w14:textId="77777777" w:rsidR="00BF3DBA" w:rsidRPr="00110CD0" w:rsidRDefault="00BF3DBA" w:rsidP="00BF3DBA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  <w:lang w:bidi="ar-SA"/>
              </w:rPr>
            </w:pPr>
            <w:r w:rsidRPr="00110CD0">
              <w:rPr>
                <w:rFonts w:asciiTheme="minorHAnsi" w:hAnsiTheme="minorHAnsi" w:cstheme="minorHAnsi"/>
                <w:sz w:val="20"/>
                <w:szCs w:val="20"/>
                <w:lang w:bidi="ar-SA"/>
              </w:rPr>
              <w:t xml:space="preserve">Date </w:t>
            </w:r>
          </w:p>
        </w:tc>
      </w:tr>
    </w:tbl>
    <w:p w14:paraId="07AD05C8" w14:textId="12F3875D" w:rsidR="00BF3DBA" w:rsidRPr="00110CD0" w:rsidRDefault="00BF3DBA" w:rsidP="00A07128">
      <w:pPr>
        <w:tabs>
          <w:tab w:val="right" w:pos="9360"/>
        </w:tabs>
        <w:spacing w:before="0" w:after="0" w:line="240" w:lineRule="auto"/>
        <w:ind w:left="-630" w:right="-540"/>
        <w:rPr>
          <w:rFonts w:asciiTheme="minorHAnsi" w:hAnsiTheme="minorHAnsi" w:cstheme="minorHAnsi"/>
          <w:sz w:val="20"/>
          <w:szCs w:val="20"/>
          <w:lang w:bidi="ar-SA"/>
        </w:rPr>
      </w:pPr>
      <w:r w:rsidRPr="00110CD0">
        <w:rPr>
          <w:rFonts w:asciiTheme="minorHAnsi" w:hAnsiTheme="minorHAnsi" w:cstheme="minorHAnsi"/>
          <w:b/>
          <w:bCs/>
          <w:sz w:val="20"/>
          <w:szCs w:val="20"/>
          <w:lang w:bidi="ar-SA"/>
        </w:rPr>
        <w:t>Note:</w:t>
      </w:r>
      <w:r w:rsidRPr="00110CD0">
        <w:rPr>
          <w:rFonts w:asciiTheme="minorHAnsi" w:hAnsiTheme="minorHAnsi" w:cstheme="minorHAnsi"/>
          <w:sz w:val="20"/>
          <w:szCs w:val="20"/>
          <w:lang w:bidi="ar-SA"/>
        </w:rPr>
        <w:t xml:space="preserve">  </w:t>
      </w:r>
      <w:r w:rsidR="00A07128" w:rsidRPr="00A07128">
        <w:rPr>
          <w:rFonts w:asciiTheme="minorHAnsi" w:hAnsiTheme="minorHAnsi" w:cstheme="minorHAnsi"/>
          <w:sz w:val="20"/>
          <w:szCs w:val="20"/>
        </w:rPr>
        <w:t>Exemption permits, or denials letters, will be sent to the minor at the address specified on the application form and permits</w:t>
      </w:r>
      <w:r w:rsidR="00A07128">
        <w:rPr>
          <w:rFonts w:asciiTheme="minorHAnsi" w:hAnsiTheme="minorHAnsi" w:cstheme="minorHAnsi"/>
          <w:sz w:val="20"/>
          <w:szCs w:val="20"/>
        </w:rPr>
        <w:t xml:space="preserve"> </w:t>
      </w:r>
      <w:r w:rsidR="00A07128" w:rsidRPr="00A07128">
        <w:rPr>
          <w:rFonts w:asciiTheme="minorHAnsi" w:hAnsiTheme="minorHAnsi" w:cstheme="minorHAnsi"/>
          <w:sz w:val="20"/>
          <w:szCs w:val="20"/>
        </w:rPr>
        <w:t>will be emailed to the employer email specified on the application form. If no email address is included, the form will be sent via standard mail.</w:t>
      </w:r>
      <w:r w:rsidR="00FA5051" w:rsidRPr="00110CD0">
        <w:rPr>
          <w:rFonts w:asciiTheme="minorHAnsi" w:hAnsiTheme="minorHAnsi" w:cstheme="minorHAnsi"/>
          <w:sz w:val="20"/>
          <w:szCs w:val="20"/>
          <w:lang w:bidi="ar-SA"/>
        </w:rPr>
        <w:br/>
      </w:r>
    </w:p>
    <w:p w14:paraId="6943017F" w14:textId="77777777" w:rsidR="00BF3DBA" w:rsidRPr="00110CD0" w:rsidRDefault="00BF3DBA" w:rsidP="00BF3DBA">
      <w:pPr>
        <w:tabs>
          <w:tab w:val="right" w:pos="9360"/>
        </w:tabs>
        <w:spacing w:before="0" w:after="0" w:line="240" w:lineRule="auto"/>
        <w:rPr>
          <w:rFonts w:asciiTheme="minorHAnsi" w:hAnsiTheme="minorHAnsi" w:cstheme="minorHAnsi"/>
          <w:b/>
          <w:bCs/>
          <w:sz w:val="20"/>
          <w:szCs w:val="20"/>
          <w:lang w:bidi="ar-SA"/>
        </w:rPr>
      </w:pPr>
    </w:p>
    <w:tbl>
      <w:tblPr>
        <w:tblStyle w:val="TableGrid2"/>
        <w:tblW w:w="11438" w:type="dxa"/>
        <w:tblInd w:w="-643" w:type="dxa"/>
        <w:shd w:val="clear" w:color="auto" w:fill="D9D9D9"/>
        <w:tblLook w:val="04A0" w:firstRow="1" w:lastRow="0" w:firstColumn="1" w:lastColumn="0" w:noHBand="0" w:noVBand="1"/>
      </w:tblPr>
      <w:tblGrid>
        <w:gridCol w:w="11438"/>
      </w:tblGrid>
      <w:tr w:rsidR="00BF3DBA" w:rsidRPr="00110CD0" w14:paraId="770B59C5" w14:textId="77777777" w:rsidTr="00BF3DBA">
        <w:tc>
          <w:tcPr>
            <w:tcW w:w="11438" w:type="dxa"/>
            <w:shd w:val="clear" w:color="auto" w:fill="D9D9D9"/>
          </w:tcPr>
          <w:p w14:paraId="13C37C50" w14:textId="77777777" w:rsidR="00BF3DBA" w:rsidRPr="00110CD0" w:rsidRDefault="00BF3DBA" w:rsidP="00BF3DBA">
            <w:pPr>
              <w:tabs>
                <w:tab w:val="right" w:pos="9360"/>
              </w:tabs>
              <w:spacing w:before="0" w:after="0"/>
              <w:rPr>
                <w:rFonts w:asciiTheme="minorHAnsi" w:hAnsiTheme="minorHAnsi" w:cstheme="minorHAnsi"/>
              </w:rPr>
            </w:pPr>
            <w:bookmarkStart w:id="0" w:name="_Hlk181716217"/>
            <w:r w:rsidRPr="00110CD0">
              <w:rPr>
                <w:rFonts w:asciiTheme="minorHAnsi" w:hAnsiTheme="minorHAnsi" w:cstheme="minorHAnsi"/>
                <w:b/>
                <w:bCs/>
              </w:rPr>
              <w:t>DEPARTMENT USE ONLY</w:t>
            </w:r>
          </w:p>
          <w:p w14:paraId="4D84B472" w14:textId="77777777" w:rsidR="00BF3DBA" w:rsidRPr="00110CD0" w:rsidRDefault="001A3A91" w:rsidP="00BF3DBA">
            <w:pPr>
              <w:tabs>
                <w:tab w:val="right" w:pos="9360"/>
              </w:tabs>
              <w:spacing w:before="0"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3425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APPROVED:  Issued child labor exemption permit # _____________                                                       </w:t>
            </w:r>
            <w:sdt>
              <w:sdtPr>
                <w:rPr>
                  <w:rFonts w:asciiTheme="minorHAnsi" w:hAnsiTheme="minorHAnsi" w:cstheme="minorHAnsi"/>
                </w:rPr>
                <w:id w:val="-110210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DBA" w:rsidRPr="00110CD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F3DBA" w:rsidRPr="00110CD0">
              <w:rPr>
                <w:rFonts w:asciiTheme="minorHAnsi" w:hAnsiTheme="minorHAnsi" w:cstheme="minorHAnsi"/>
              </w:rPr>
              <w:t xml:space="preserve"> DENIED</w:t>
            </w:r>
            <w:bookmarkEnd w:id="0"/>
          </w:p>
        </w:tc>
      </w:tr>
    </w:tbl>
    <w:p w14:paraId="747091BF" w14:textId="77777777" w:rsidR="00BF3DBA" w:rsidRPr="00110CD0" w:rsidRDefault="00BF3DBA" w:rsidP="00BF3DBA">
      <w:pPr>
        <w:rPr>
          <w:rFonts w:asciiTheme="minorHAnsi" w:hAnsiTheme="minorHAnsi" w:cstheme="minorHAnsi"/>
          <w:sz w:val="20"/>
          <w:szCs w:val="20"/>
        </w:rPr>
      </w:pPr>
    </w:p>
    <w:sectPr w:rsidR="00BF3DBA" w:rsidRPr="00110CD0" w:rsidSect="001B5073">
      <w:footerReference w:type="default" r:id="rId10"/>
      <w:footerReference w:type="first" r:id="rId11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6F15E" w14:textId="77777777" w:rsidR="001A3A91" w:rsidRDefault="001A3A91" w:rsidP="003432CA">
      <w:r>
        <w:separator/>
      </w:r>
    </w:p>
    <w:p w14:paraId="2AC652A8" w14:textId="77777777" w:rsidR="001A3A91" w:rsidRDefault="001A3A91"/>
  </w:endnote>
  <w:endnote w:type="continuationSeparator" w:id="0">
    <w:p w14:paraId="464EC44B" w14:textId="77777777" w:rsidR="001A3A91" w:rsidRDefault="001A3A91" w:rsidP="003432CA">
      <w:r>
        <w:continuationSeparator/>
      </w:r>
    </w:p>
    <w:p w14:paraId="56CD51FA" w14:textId="77777777" w:rsidR="001A3A91" w:rsidRDefault="001A3A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1108" w14:textId="0B0E0823" w:rsidR="004C5027" w:rsidRPr="00BE59B9" w:rsidRDefault="00BE59B9" w:rsidP="00FA5051">
    <w:pPr>
      <w:pStyle w:val="Footer"/>
      <w:jc w:val="center"/>
    </w:pPr>
    <w:r w:rsidRPr="00BE59B9">
      <w:t>443 Lafayette Road N., St. Paul, MN  55155 • 651-284-50</w:t>
    </w:r>
    <w:r w:rsidR="00110CD0">
      <w:t>7</w:t>
    </w:r>
    <w:r w:rsidRPr="00BE59B9">
      <w:t xml:space="preserve">5 • </w:t>
    </w:r>
    <w:r w:rsidR="00FA5051">
      <w:t xml:space="preserve">Submit applications to </w:t>
    </w:r>
    <w:hyperlink r:id="rId1" w:history="1">
      <w:r w:rsidR="00FA5051" w:rsidRPr="00792BF5">
        <w:rPr>
          <w:rStyle w:val="Hyperlink"/>
        </w:rPr>
        <w:t>cl.permit.dli@state.mn.us</w:t>
      </w:r>
    </w:hyperlink>
    <w:r w:rsidR="00FA505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D216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59436F01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DD73B" w14:textId="77777777" w:rsidR="001A3A91" w:rsidRDefault="001A3A91" w:rsidP="003432CA">
      <w:r>
        <w:separator/>
      </w:r>
    </w:p>
    <w:p w14:paraId="0326B1C1" w14:textId="77777777" w:rsidR="001A3A91" w:rsidRDefault="001A3A91"/>
  </w:footnote>
  <w:footnote w:type="continuationSeparator" w:id="0">
    <w:p w14:paraId="3CF6308B" w14:textId="77777777" w:rsidR="001A3A91" w:rsidRDefault="001A3A91" w:rsidP="003432CA">
      <w:r>
        <w:continuationSeparator/>
      </w:r>
    </w:p>
    <w:p w14:paraId="4BB11831" w14:textId="77777777" w:rsidR="001A3A91" w:rsidRDefault="001A3A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6.2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27306"/>
    <w:multiLevelType w:val="hybridMultilevel"/>
    <w:tmpl w:val="E43C8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80297">
    <w:abstractNumId w:val="3"/>
  </w:num>
  <w:num w:numId="2" w16cid:durableId="951476398">
    <w:abstractNumId w:val="6"/>
  </w:num>
  <w:num w:numId="3" w16cid:durableId="853884060">
    <w:abstractNumId w:val="25"/>
  </w:num>
  <w:num w:numId="4" w16cid:durableId="1098527854">
    <w:abstractNumId w:val="23"/>
  </w:num>
  <w:num w:numId="5" w16cid:durableId="68503077">
    <w:abstractNumId w:val="18"/>
  </w:num>
  <w:num w:numId="6" w16cid:durableId="633103975">
    <w:abstractNumId w:val="4"/>
  </w:num>
  <w:num w:numId="7" w16cid:durableId="910190307">
    <w:abstractNumId w:val="13"/>
  </w:num>
  <w:num w:numId="8" w16cid:durableId="1252161656">
    <w:abstractNumId w:val="7"/>
  </w:num>
  <w:num w:numId="9" w16cid:durableId="226650794">
    <w:abstractNumId w:val="11"/>
  </w:num>
  <w:num w:numId="10" w16cid:durableId="509104537">
    <w:abstractNumId w:val="2"/>
  </w:num>
  <w:num w:numId="11" w16cid:durableId="1945990077">
    <w:abstractNumId w:val="2"/>
  </w:num>
  <w:num w:numId="12" w16cid:durableId="282542488">
    <w:abstractNumId w:val="26"/>
  </w:num>
  <w:num w:numId="13" w16cid:durableId="1316766116">
    <w:abstractNumId w:val="27"/>
  </w:num>
  <w:num w:numId="14" w16cid:durableId="1654064247">
    <w:abstractNumId w:val="17"/>
  </w:num>
  <w:num w:numId="15" w16cid:durableId="679816206">
    <w:abstractNumId w:val="2"/>
  </w:num>
  <w:num w:numId="16" w16cid:durableId="89396950">
    <w:abstractNumId w:val="27"/>
  </w:num>
  <w:num w:numId="17" w16cid:durableId="1000081832">
    <w:abstractNumId w:val="17"/>
  </w:num>
  <w:num w:numId="18" w16cid:durableId="41950208">
    <w:abstractNumId w:val="10"/>
  </w:num>
  <w:num w:numId="19" w16cid:durableId="932275573">
    <w:abstractNumId w:val="5"/>
  </w:num>
  <w:num w:numId="20" w16cid:durableId="1069620686">
    <w:abstractNumId w:val="1"/>
  </w:num>
  <w:num w:numId="21" w16cid:durableId="452796334">
    <w:abstractNumId w:val="0"/>
  </w:num>
  <w:num w:numId="22" w16cid:durableId="1816532083">
    <w:abstractNumId w:val="8"/>
  </w:num>
  <w:num w:numId="23" w16cid:durableId="1475215564">
    <w:abstractNumId w:val="22"/>
  </w:num>
  <w:num w:numId="24" w16cid:durableId="1069813241">
    <w:abstractNumId w:val="24"/>
  </w:num>
  <w:num w:numId="25" w16cid:durableId="18630852">
    <w:abstractNumId w:val="14"/>
  </w:num>
  <w:num w:numId="26" w16cid:durableId="1929726549">
    <w:abstractNumId w:val="9"/>
  </w:num>
  <w:num w:numId="27" w16cid:durableId="1610820208">
    <w:abstractNumId w:val="20"/>
  </w:num>
  <w:num w:numId="28" w16cid:durableId="1850947330">
    <w:abstractNumId w:val="24"/>
  </w:num>
  <w:num w:numId="29" w16cid:durableId="1885210336">
    <w:abstractNumId w:val="24"/>
  </w:num>
  <w:num w:numId="30" w16cid:durableId="1829712837">
    <w:abstractNumId w:val="21"/>
  </w:num>
  <w:num w:numId="31" w16cid:durableId="20790808">
    <w:abstractNumId w:val="12"/>
  </w:num>
  <w:num w:numId="32" w16cid:durableId="1032654997">
    <w:abstractNumId w:val="16"/>
  </w:num>
  <w:num w:numId="33" w16cid:durableId="195582242">
    <w:abstractNumId w:val="19"/>
  </w:num>
  <w:num w:numId="34" w16cid:durableId="135642350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BA"/>
    <w:rsid w:val="00002DEC"/>
    <w:rsid w:val="00006359"/>
    <w:rsid w:val="000065AC"/>
    <w:rsid w:val="00006A0A"/>
    <w:rsid w:val="00037E5C"/>
    <w:rsid w:val="0004311B"/>
    <w:rsid w:val="00054E29"/>
    <w:rsid w:val="000604A4"/>
    <w:rsid w:val="00064B90"/>
    <w:rsid w:val="0007374A"/>
    <w:rsid w:val="00080404"/>
    <w:rsid w:val="00084742"/>
    <w:rsid w:val="00095F66"/>
    <w:rsid w:val="000A6F5E"/>
    <w:rsid w:val="000B2E68"/>
    <w:rsid w:val="000B4CA4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031CB"/>
    <w:rsid w:val="00110CD0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26D9"/>
    <w:rsid w:val="001A3A91"/>
    <w:rsid w:val="001A46BB"/>
    <w:rsid w:val="001B5073"/>
    <w:rsid w:val="001B5833"/>
    <w:rsid w:val="001C1DC2"/>
    <w:rsid w:val="001C55E0"/>
    <w:rsid w:val="001C7A8B"/>
    <w:rsid w:val="001E5ECF"/>
    <w:rsid w:val="001F5F1F"/>
    <w:rsid w:val="002005B8"/>
    <w:rsid w:val="00210261"/>
    <w:rsid w:val="00211CA3"/>
    <w:rsid w:val="00214C7A"/>
    <w:rsid w:val="00222A49"/>
    <w:rsid w:val="0022552E"/>
    <w:rsid w:val="00226BD8"/>
    <w:rsid w:val="00241FE9"/>
    <w:rsid w:val="00243CB2"/>
    <w:rsid w:val="00261247"/>
    <w:rsid w:val="002624DC"/>
    <w:rsid w:val="00262823"/>
    <w:rsid w:val="00264652"/>
    <w:rsid w:val="00272E52"/>
    <w:rsid w:val="0027708D"/>
    <w:rsid w:val="00282084"/>
    <w:rsid w:val="00291052"/>
    <w:rsid w:val="002B42F9"/>
    <w:rsid w:val="002B5E79"/>
    <w:rsid w:val="002C0859"/>
    <w:rsid w:val="002D7CF1"/>
    <w:rsid w:val="002F1947"/>
    <w:rsid w:val="00306D94"/>
    <w:rsid w:val="003125DF"/>
    <w:rsid w:val="00335736"/>
    <w:rsid w:val="00336E7E"/>
    <w:rsid w:val="003432CA"/>
    <w:rsid w:val="003563D2"/>
    <w:rsid w:val="00376FA5"/>
    <w:rsid w:val="00385911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04332"/>
    <w:rsid w:val="00413A7C"/>
    <w:rsid w:val="004141DD"/>
    <w:rsid w:val="00457139"/>
    <w:rsid w:val="00461804"/>
    <w:rsid w:val="00466810"/>
    <w:rsid w:val="00474105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D25E2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6615E"/>
    <w:rsid w:val="005666F2"/>
    <w:rsid w:val="00572D84"/>
    <w:rsid w:val="005B2DDF"/>
    <w:rsid w:val="005B4AE7"/>
    <w:rsid w:val="005B53B0"/>
    <w:rsid w:val="005D4207"/>
    <w:rsid w:val="005D454C"/>
    <w:rsid w:val="005D45B3"/>
    <w:rsid w:val="005F6005"/>
    <w:rsid w:val="006064AB"/>
    <w:rsid w:val="00617767"/>
    <w:rsid w:val="00622BB5"/>
    <w:rsid w:val="00623D2D"/>
    <w:rsid w:val="00625FD7"/>
    <w:rsid w:val="006337AC"/>
    <w:rsid w:val="006526E4"/>
    <w:rsid w:val="00655345"/>
    <w:rsid w:val="00672536"/>
    <w:rsid w:val="00672A42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C31B3"/>
    <w:rsid w:val="006D4829"/>
    <w:rsid w:val="006D7356"/>
    <w:rsid w:val="006E5A51"/>
    <w:rsid w:val="006F2160"/>
    <w:rsid w:val="006F3B38"/>
    <w:rsid w:val="00705532"/>
    <w:rsid w:val="007137A4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83A78"/>
    <w:rsid w:val="008B35A9"/>
    <w:rsid w:val="008B5443"/>
    <w:rsid w:val="008C7EEB"/>
    <w:rsid w:val="008D0DEF"/>
    <w:rsid w:val="008D2256"/>
    <w:rsid w:val="008D5E3D"/>
    <w:rsid w:val="008F5369"/>
    <w:rsid w:val="0090737A"/>
    <w:rsid w:val="00912F27"/>
    <w:rsid w:val="00914F5A"/>
    <w:rsid w:val="009254B9"/>
    <w:rsid w:val="00927274"/>
    <w:rsid w:val="0096108C"/>
    <w:rsid w:val="00963BA0"/>
    <w:rsid w:val="00967764"/>
    <w:rsid w:val="0096792E"/>
    <w:rsid w:val="009810EE"/>
    <w:rsid w:val="00984CC9"/>
    <w:rsid w:val="0099233F"/>
    <w:rsid w:val="009B3BAB"/>
    <w:rsid w:val="009B54A0"/>
    <w:rsid w:val="009C6405"/>
    <w:rsid w:val="009F478E"/>
    <w:rsid w:val="009F66B6"/>
    <w:rsid w:val="00A07128"/>
    <w:rsid w:val="00A16AA0"/>
    <w:rsid w:val="00A30799"/>
    <w:rsid w:val="00A452C6"/>
    <w:rsid w:val="00A469C5"/>
    <w:rsid w:val="00A57FE8"/>
    <w:rsid w:val="00A64ECE"/>
    <w:rsid w:val="00A66185"/>
    <w:rsid w:val="00A71CAD"/>
    <w:rsid w:val="00A731A2"/>
    <w:rsid w:val="00A827C1"/>
    <w:rsid w:val="00A93F40"/>
    <w:rsid w:val="00A950AC"/>
    <w:rsid w:val="00A96F93"/>
    <w:rsid w:val="00AB593C"/>
    <w:rsid w:val="00AB5D5A"/>
    <w:rsid w:val="00AE5772"/>
    <w:rsid w:val="00AF22AD"/>
    <w:rsid w:val="00AF5107"/>
    <w:rsid w:val="00B06264"/>
    <w:rsid w:val="00B07C8F"/>
    <w:rsid w:val="00B275D4"/>
    <w:rsid w:val="00B33562"/>
    <w:rsid w:val="00B55C6B"/>
    <w:rsid w:val="00B61E1A"/>
    <w:rsid w:val="00B629C6"/>
    <w:rsid w:val="00B75051"/>
    <w:rsid w:val="00B859DE"/>
    <w:rsid w:val="00B901E1"/>
    <w:rsid w:val="00B94646"/>
    <w:rsid w:val="00BD0E59"/>
    <w:rsid w:val="00BD1DC1"/>
    <w:rsid w:val="00BE59B9"/>
    <w:rsid w:val="00BF3DBA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65F83"/>
    <w:rsid w:val="00C82AED"/>
    <w:rsid w:val="00C851F4"/>
    <w:rsid w:val="00C87504"/>
    <w:rsid w:val="00CA5109"/>
    <w:rsid w:val="00CE40B4"/>
    <w:rsid w:val="00CE45B0"/>
    <w:rsid w:val="00CF143A"/>
    <w:rsid w:val="00D0014D"/>
    <w:rsid w:val="00D157AE"/>
    <w:rsid w:val="00D22819"/>
    <w:rsid w:val="00D42632"/>
    <w:rsid w:val="00D50D28"/>
    <w:rsid w:val="00D511F0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44EE1"/>
    <w:rsid w:val="00E5241D"/>
    <w:rsid w:val="00E5680C"/>
    <w:rsid w:val="00E61A16"/>
    <w:rsid w:val="00E7537E"/>
    <w:rsid w:val="00E76267"/>
    <w:rsid w:val="00E91DCD"/>
    <w:rsid w:val="00EA535B"/>
    <w:rsid w:val="00EC56D6"/>
    <w:rsid w:val="00EC579D"/>
    <w:rsid w:val="00ED2888"/>
    <w:rsid w:val="00ED5BDC"/>
    <w:rsid w:val="00ED7DAC"/>
    <w:rsid w:val="00F067A6"/>
    <w:rsid w:val="00F20B25"/>
    <w:rsid w:val="00F3128A"/>
    <w:rsid w:val="00F334CD"/>
    <w:rsid w:val="00F57BBE"/>
    <w:rsid w:val="00F70C03"/>
    <w:rsid w:val="00F9084A"/>
    <w:rsid w:val="00F97F8B"/>
    <w:rsid w:val="00FA5051"/>
    <w:rsid w:val="00FB427D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0AC259"/>
  <w15:docId w15:val="{CDFA3E8A-974D-453D-8ED7-18BA4C84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139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1031CB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457139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57139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457139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57139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57139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031CB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457139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57139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57139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57139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457139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A469C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457139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QuadSpace">
    <w:name w:val="Quad Space"/>
    <w:basedOn w:val="Normal"/>
    <w:next w:val="Normal"/>
    <w:link w:val="QuadSpaceChar"/>
    <w:qFormat/>
    <w:rsid w:val="003A563D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3A563D"/>
  </w:style>
  <w:style w:type="paragraph" w:customStyle="1" w:styleId="SingleSpace">
    <w:name w:val="Single Space"/>
    <w:basedOn w:val="Normal"/>
    <w:link w:val="SingleSpaceChar"/>
    <w:qFormat/>
    <w:rsid w:val="003A563D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3A563D"/>
  </w:style>
  <w:style w:type="paragraph" w:customStyle="1" w:styleId="ExtraSpaceBeforeApplytoDate">
    <w:name w:val="Extra Space Before (Apply to Date"/>
    <w:aliases w:val="Greeting and CC Lines)"/>
    <w:basedOn w:val="Normal"/>
    <w:next w:val="Normal"/>
    <w:link w:val="ExtraSpaceBeforeApplytoDateChar"/>
    <w:qFormat/>
    <w:rsid w:val="00457139"/>
    <w:pPr>
      <w:spacing w:before="240"/>
    </w:pPr>
    <w:rPr>
      <w:bCs/>
    </w:rPr>
  </w:style>
  <w:style w:type="character" w:customStyle="1" w:styleId="ExtraSpaceBeforeApplytoDateChar">
    <w:name w:val="Extra Space Before (Apply to Date Char"/>
    <w:aliases w:val="Greeting and CC Lines) Char"/>
    <w:basedOn w:val="DefaultParagraphFont"/>
    <w:link w:val="ExtraSpaceBeforeApplytoDate"/>
    <w:rsid w:val="00457139"/>
    <w:rPr>
      <w:bCs/>
    </w:rPr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6C31B3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6C31B3"/>
  </w:style>
  <w:style w:type="character" w:customStyle="1" w:styleId="Bold">
    <w:name w:val="Bold"/>
    <w:basedOn w:val="DefaultParagraphFont"/>
    <w:uiPriority w:val="2"/>
    <w:qFormat/>
    <w:rsid w:val="00AB5D5A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AB5D5A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AB5D5A"/>
    <w:rPr>
      <w:u w:val="single"/>
    </w:rPr>
  </w:style>
  <w:style w:type="table" w:customStyle="1" w:styleId="TableGrid2">
    <w:name w:val="Table Grid2"/>
    <w:basedOn w:val="TableNormal"/>
    <w:next w:val="TableGrid"/>
    <w:uiPriority w:val="39"/>
    <w:rsid w:val="00BF3DBA"/>
    <w:pPr>
      <w:spacing w:before="0" w:line="240" w:lineRule="auto"/>
    </w:pPr>
    <w:rPr>
      <w:rFonts w:ascii="Times New Roman" w:hAnsi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5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.permit.dli@state.mn.u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homp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24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child labor exemption permit actors, models, performers under 16 years of age</vt:lpstr>
    </vt:vector>
  </TitlesOfParts>
  <Manager/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child labor exemption permit actors, models, performers under 16 years of age</dc:title>
  <dc:subject/>
  <dc:creator>Labor Standards, Minnesota Department of Labor and Industry</dc:creator>
  <cp:keywords/>
  <dc:description/>
  <cp:lastModifiedBy>Thompson, Chris (DLI)</cp:lastModifiedBy>
  <cp:revision>4</cp:revision>
  <dcterms:created xsi:type="dcterms:W3CDTF">2026-10-26T14:17:00Z</dcterms:created>
  <dcterms:modified xsi:type="dcterms:W3CDTF">2026-11-02T17:01:00Z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